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14428F" w14:textId="77777777" w:rsidR="006F17D2" w:rsidRPr="005E6FAF" w:rsidRDefault="006F17D2" w:rsidP="006F17D2">
      <w:pPr>
        <w:spacing w:line="360" w:lineRule="auto"/>
        <w:jc w:val="center"/>
        <w:rPr>
          <w:rFonts w:eastAsia="Times New Roman"/>
          <w:noProof/>
          <w:szCs w:val="24"/>
        </w:rPr>
      </w:pPr>
      <w:bookmarkStart w:id="0" w:name="_GoBack"/>
      <w:bookmarkEnd w:id="0"/>
      <w:r w:rsidRPr="005E6FAF">
        <w:rPr>
          <w:noProof/>
        </w:rPr>
        <w:t>LŪGUMS SNIEGT SAVSTARPĒJU PALĪDZĪBU KRIMINĀLLIETĀS</w:t>
      </w:r>
    </w:p>
    <w:p w14:paraId="044A4F6E" w14:textId="77777777" w:rsidR="006F17D2" w:rsidRPr="005E6FAF" w:rsidRDefault="006F17D2" w:rsidP="006F17D2">
      <w:pPr>
        <w:spacing w:line="360" w:lineRule="auto"/>
        <w:rPr>
          <w:rFonts w:eastAsia="Times New Roman"/>
          <w:noProof/>
          <w:szCs w:val="24"/>
        </w:rPr>
      </w:pPr>
      <w:bookmarkStart w:id="1" w:name="_DV_M572"/>
      <w:bookmarkEnd w:id="1"/>
      <w:r w:rsidRPr="005E6FAF">
        <w:rPr>
          <w:noProof/>
        </w:rPr>
        <w:t>Šo veidlapu izmanto kompetentās iestādes, uz kurām tā attiecas saskaņā ar Tirdzniecības un sadarbības nolīgumu starp Eiropas Savienību un Lielbritānijas un Ziemeļīrijas Apvienoto Karalisti.</w:t>
      </w:r>
    </w:p>
    <w:p w14:paraId="31D5DC85" w14:textId="77777777" w:rsidR="006F17D2" w:rsidRPr="005E6FAF" w:rsidRDefault="006F17D2" w:rsidP="006F17D2">
      <w:pPr>
        <w:spacing w:line="360" w:lineRule="auto"/>
        <w:rPr>
          <w:rFonts w:eastAsia="Times New Roman"/>
          <w:noProof/>
          <w:szCs w:val="24"/>
        </w:rPr>
      </w:pPr>
      <w:r w:rsidRPr="005E6FAF">
        <w:rPr>
          <w:noProof/>
        </w:rPr>
        <w:t>Saskaņā ar attiecīgajām datu aizsardzības prasībām sniegtajai informācijai ir jābūt būtiskai un tā ietver vienīgi to, kas ir nepieciešams šā lūguma izpildei.</w:t>
      </w:r>
    </w:p>
    <w:tbl>
      <w:tblPr>
        <w:tblW w:w="54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27"/>
      </w:tblGrid>
      <w:tr w:rsidR="006F17D2" w:rsidRPr="005E6FAF" w14:paraId="0013F2B0" w14:textId="77777777" w:rsidTr="00C559A4">
        <w:tc>
          <w:tcPr>
            <w:tcW w:w="5000" w:type="pct"/>
            <w:tcBorders>
              <w:top w:val="single" w:sz="4" w:space="0" w:color="auto"/>
              <w:left w:val="single" w:sz="4" w:space="0" w:color="auto"/>
              <w:bottom w:val="single" w:sz="4" w:space="0" w:color="auto"/>
              <w:right w:val="single" w:sz="4" w:space="0" w:color="auto"/>
            </w:tcBorders>
          </w:tcPr>
          <w:p w14:paraId="74799E93" w14:textId="77777777" w:rsidR="006F17D2" w:rsidRPr="005E6FAF" w:rsidRDefault="006F17D2" w:rsidP="00C559A4">
            <w:pPr>
              <w:spacing w:before="60" w:after="60"/>
              <w:rPr>
                <w:rFonts w:eastAsia="Times New Roman"/>
                <w:noProof/>
                <w:szCs w:val="24"/>
              </w:rPr>
            </w:pPr>
            <w:r w:rsidRPr="005E6FAF">
              <w:rPr>
                <w:noProof/>
              </w:rPr>
              <w:t>A IEDAĻA</w:t>
            </w:r>
          </w:p>
          <w:p w14:paraId="78C55972" w14:textId="77777777" w:rsidR="006F17D2" w:rsidRPr="009B79B2" w:rsidRDefault="006F17D2" w:rsidP="00C559A4">
            <w:pPr>
              <w:pStyle w:val="NoSpacing"/>
              <w:rPr>
                <w:rFonts w:ascii="Times New Roman" w:eastAsia="Times New Roman" w:hAnsi="Times New Roman" w:cs="Times New Roman"/>
                <w:noProof/>
                <w:szCs w:val="24"/>
                <w:lang w:val="fr-BE"/>
              </w:rPr>
            </w:pPr>
            <w:r w:rsidRPr="009B79B2">
              <w:rPr>
                <w:rFonts w:ascii="Times New Roman" w:hAnsi="Times New Roman"/>
                <w:noProof/>
                <w:lang w:val="fr-BE"/>
              </w:rPr>
              <w:t xml:space="preserve">Atsauce uz lietu: ................................................................................................................................... </w:t>
            </w:r>
            <w:r w:rsidRPr="005E6FAF">
              <w:rPr>
                <w:rFonts w:ascii="Times New Roman" w:eastAsia="Times New Roman" w:hAnsi="Times New Roman" w:cs="Times New Roman"/>
                <w:noProof/>
              </w:rPr>
              <w:fldChar w:fldCharType="begin" w:fldLock="1"/>
            </w:r>
            <w:r w:rsidRPr="009B79B2">
              <w:rPr>
                <w:rFonts w:ascii="Times New Roman" w:eastAsia="Times New Roman" w:hAnsi="Times New Roman" w:cs="Times New Roman"/>
                <w:noProof/>
                <w:lang w:val="fr-BE"/>
              </w:rPr>
              <w:instrText xml:space="preserve"> AUTOTEXT  " Blank"  \* MERGEFORMAT </w:instrText>
            </w:r>
            <w:r w:rsidRPr="005E6FAF">
              <w:rPr>
                <w:rFonts w:ascii="Times New Roman" w:eastAsia="Times New Roman" w:hAnsi="Times New Roman" w:cs="Times New Roman"/>
                <w:noProof/>
              </w:rPr>
              <w:fldChar w:fldCharType="separate"/>
            </w:r>
          </w:p>
          <w:p w14:paraId="460567EB" w14:textId="77777777" w:rsidR="006F17D2" w:rsidRPr="005E6FAF" w:rsidRDefault="006F17D2" w:rsidP="00C559A4">
            <w:pPr>
              <w:rPr>
                <w:rFonts w:eastAsia="Times New Roman"/>
                <w:noProof/>
              </w:rPr>
            </w:pPr>
            <w:r w:rsidRPr="005E6FAF">
              <w:rPr>
                <w:rFonts w:eastAsia="Times New Roman"/>
                <w:noProof/>
              </w:rPr>
              <w:fldChar w:fldCharType="end"/>
            </w:r>
            <w:r w:rsidRPr="005E6FAF">
              <w:rPr>
                <w:noProof/>
              </w:rPr>
              <w:t>Pieprasījuma iesniedzēja valsts: .................................................................................................................................</w:t>
            </w:r>
          </w:p>
          <w:p w14:paraId="587085CD" w14:textId="77777777" w:rsidR="006F17D2" w:rsidRPr="005E6FAF" w:rsidRDefault="006F17D2" w:rsidP="00C559A4">
            <w:pPr>
              <w:spacing w:before="60" w:after="60"/>
              <w:rPr>
                <w:rFonts w:eastAsia="Times New Roman"/>
                <w:noProof/>
                <w:szCs w:val="24"/>
              </w:rPr>
            </w:pPr>
            <w:r w:rsidRPr="005E6FAF">
              <w:rPr>
                <w:noProof/>
              </w:rPr>
              <w:t>Pieprasītāja iestāde: ..........................................................................................................................</w:t>
            </w:r>
          </w:p>
          <w:p w14:paraId="6FC9E4BC" w14:textId="77777777" w:rsidR="006F17D2" w:rsidRPr="005E6FAF" w:rsidRDefault="006F17D2" w:rsidP="00C559A4">
            <w:pPr>
              <w:spacing w:before="60" w:after="60"/>
              <w:rPr>
                <w:rFonts w:eastAsia="Times New Roman"/>
                <w:noProof/>
                <w:szCs w:val="24"/>
              </w:rPr>
            </w:pPr>
            <w:r w:rsidRPr="005E6FAF">
              <w:rPr>
                <w:noProof/>
              </w:rPr>
              <w:t>Pieprasījuma saņēmēja valsts: ...................................................................................................................................</w:t>
            </w:r>
          </w:p>
          <w:p w14:paraId="2F58E347" w14:textId="77777777" w:rsidR="006F17D2" w:rsidRPr="005E6FAF" w:rsidRDefault="006F17D2" w:rsidP="00C559A4">
            <w:pPr>
              <w:spacing w:before="60" w:after="60"/>
              <w:rPr>
                <w:rFonts w:eastAsia="Times New Roman"/>
                <w:noProof/>
                <w:szCs w:val="24"/>
              </w:rPr>
            </w:pPr>
            <w:r w:rsidRPr="005E6FAF">
              <w:rPr>
                <w:noProof/>
              </w:rPr>
              <w:t>Pieprasījuma saņēmēja iestāde (ja zināma): .........................................................................................................</w:t>
            </w:r>
          </w:p>
        </w:tc>
      </w:tr>
      <w:tr w:rsidR="006F17D2" w:rsidRPr="005E6FAF" w14:paraId="0CA0ACE9" w14:textId="77777777" w:rsidTr="00C559A4">
        <w:trPr>
          <w:trHeight w:val="4530"/>
        </w:trPr>
        <w:tc>
          <w:tcPr>
            <w:tcW w:w="5000" w:type="pct"/>
            <w:tcBorders>
              <w:top w:val="single" w:sz="4" w:space="0" w:color="auto"/>
              <w:left w:val="single" w:sz="4" w:space="0" w:color="auto"/>
              <w:bottom w:val="single" w:sz="4" w:space="0" w:color="auto"/>
              <w:right w:val="single" w:sz="4" w:space="0" w:color="auto"/>
            </w:tcBorders>
          </w:tcPr>
          <w:p w14:paraId="1851FFE3" w14:textId="77777777" w:rsidR="006F17D2" w:rsidRPr="005E6FAF" w:rsidRDefault="006F17D2" w:rsidP="00C559A4">
            <w:pPr>
              <w:spacing w:before="60" w:after="60"/>
              <w:rPr>
                <w:rFonts w:eastAsia="Times New Roman"/>
                <w:noProof/>
                <w:szCs w:val="24"/>
              </w:rPr>
            </w:pPr>
            <w:r w:rsidRPr="005E6FAF">
              <w:rPr>
                <w:noProof/>
              </w:rPr>
              <w:t>B IEDAĻA. Steidzamība</w:t>
            </w:r>
          </w:p>
          <w:p w14:paraId="1CD278EA" w14:textId="77777777" w:rsidR="006F17D2" w:rsidRPr="005E6FAF" w:rsidRDefault="006F17D2" w:rsidP="00C559A4">
            <w:pPr>
              <w:pStyle w:val="ListParagraph"/>
              <w:spacing w:before="60" w:after="60" w:line="240" w:lineRule="auto"/>
              <w:ind w:left="0"/>
              <w:rPr>
                <w:rFonts w:ascii="Times New Roman" w:eastAsia="Times New Roman" w:hAnsi="Times New Roman" w:cs="Times New Roman"/>
                <w:noProof/>
                <w:szCs w:val="24"/>
              </w:rPr>
            </w:pPr>
            <w:r w:rsidRPr="005E6FAF">
              <w:rPr>
                <w:rFonts w:ascii="Times New Roman" w:hAnsi="Times New Roman"/>
                <w:noProof/>
              </w:rPr>
              <w:t>Lūdzam norādīt, vai steidzamība ir saistīta ar:</w:t>
            </w:r>
          </w:p>
          <w:p w14:paraId="51757B26" w14:textId="77777777" w:rsidR="006F17D2" w:rsidRPr="005E6FAF" w:rsidRDefault="00CD5709" w:rsidP="00C559A4">
            <w:pPr>
              <w:spacing w:before="60" w:after="60"/>
              <w:rPr>
                <w:rFonts w:eastAsia="Times New Roman"/>
                <w:noProof/>
                <w:szCs w:val="24"/>
              </w:rPr>
            </w:pPr>
            <w:sdt>
              <w:sdtPr>
                <w:rPr>
                  <w:noProof/>
                  <w:sz w:val="20"/>
                </w:rPr>
                <w:id w:val="90672477"/>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pierādījuma slēpšanu vai iznīcināšanu</w:t>
            </w:r>
          </w:p>
          <w:p w14:paraId="230235C7" w14:textId="77777777" w:rsidR="006F17D2" w:rsidRPr="005E6FAF" w:rsidRDefault="00CD5709" w:rsidP="00C559A4">
            <w:pPr>
              <w:spacing w:before="60" w:after="60"/>
              <w:rPr>
                <w:rFonts w:eastAsia="Times New Roman"/>
                <w:noProof/>
                <w:szCs w:val="24"/>
              </w:rPr>
            </w:pPr>
            <w:sdt>
              <w:sdtPr>
                <w:rPr>
                  <w:noProof/>
                  <w:sz w:val="20"/>
                </w:rPr>
                <w:id w:val="-1379310483"/>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drīzo tiesas procesu</w:t>
            </w:r>
          </w:p>
          <w:p w14:paraId="26D5C605" w14:textId="77777777" w:rsidR="006F17D2" w:rsidRPr="005E6FAF" w:rsidRDefault="00CD5709" w:rsidP="00C559A4">
            <w:pPr>
              <w:spacing w:before="60" w:after="60"/>
              <w:rPr>
                <w:rFonts w:eastAsia="Times New Roman"/>
                <w:noProof/>
                <w:szCs w:val="24"/>
              </w:rPr>
            </w:pPr>
            <w:sdt>
              <w:sdtPr>
                <w:rPr>
                  <w:noProof/>
                  <w:sz w:val="20"/>
                </w:rPr>
                <w:id w:val="509111244"/>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apcietinājumā esošu personu</w:t>
            </w:r>
          </w:p>
          <w:p w14:paraId="721A8687" w14:textId="77777777" w:rsidR="006F17D2" w:rsidRPr="005E6FAF" w:rsidRDefault="00CD5709" w:rsidP="00C559A4">
            <w:pPr>
              <w:spacing w:before="60" w:after="60"/>
              <w:rPr>
                <w:rFonts w:eastAsia="Times New Roman"/>
                <w:noProof/>
                <w:szCs w:val="24"/>
              </w:rPr>
            </w:pPr>
            <w:sdt>
              <w:sdtPr>
                <w:rPr>
                  <w:noProof/>
                  <w:sz w:val="20"/>
                </w:rPr>
                <w:id w:val="1082414689"/>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noilguma termiņu</w:t>
            </w:r>
          </w:p>
          <w:p w14:paraId="7EA7EBA4" w14:textId="77777777" w:rsidR="006F17D2" w:rsidRPr="005E6FAF" w:rsidRDefault="00CD5709" w:rsidP="00C559A4">
            <w:pPr>
              <w:spacing w:before="60" w:after="60"/>
              <w:rPr>
                <w:rFonts w:eastAsia="Times New Roman"/>
                <w:noProof/>
                <w:szCs w:val="24"/>
              </w:rPr>
            </w:pPr>
            <w:sdt>
              <w:sdtPr>
                <w:rPr>
                  <w:noProof/>
                  <w:sz w:val="20"/>
                </w:rPr>
                <w:id w:val="1056279535"/>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citu iemeslu</w:t>
            </w:r>
          </w:p>
          <w:p w14:paraId="0B07E380" w14:textId="77777777" w:rsidR="006F17D2" w:rsidRPr="005E6FAF" w:rsidRDefault="006F17D2" w:rsidP="00C559A4">
            <w:pPr>
              <w:spacing w:before="60" w:after="60"/>
              <w:rPr>
                <w:rFonts w:eastAsia="Times New Roman"/>
                <w:noProof/>
                <w:szCs w:val="24"/>
              </w:rPr>
            </w:pPr>
            <w:r w:rsidRPr="005E6FAF">
              <w:rPr>
                <w:noProof/>
              </w:rPr>
              <w:t>Lūdzam precizēt:</w:t>
            </w:r>
          </w:p>
          <w:p w14:paraId="48AF4EC9" w14:textId="77777777" w:rsidR="006F17D2" w:rsidRPr="005E6FAF" w:rsidRDefault="006F17D2" w:rsidP="00C559A4">
            <w:pPr>
              <w:spacing w:before="60" w:after="60"/>
              <w:rPr>
                <w:rFonts w:eastAsia="Times New Roman"/>
                <w:noProof/>
                <w:szCs w:val="24"/>
              </w:rPr>
            </w:pPr>
            <w:r w:rsidRPr="005E6FAF">
              <w:rPr>
                <w:noProof/>
              </w:rPr>
              <w:t>…………………………………………………………………………………………....</w:t>
            </w:r>
          </w:p>
          <w:p w14:paraId="086E5216" w14:textId="77777777" w:rsidR="006F17D2" w:rsidRPr="005E6FAF" w:rsidRDefault="006F17D2" w:rsidP="00C929CF">
            <w:pPr>
              <w:tabs>
                <w:tab w:val="right" w:leader="dot" w:pos="9072"/>
              </w:tabs>
              <w:spacing w:before="60" w:after="60"/>
              <w:rPr>
                <w:rFonts w:eastAsia="Times New Roman"/>
                <w:noProof/>
                <w:szCs w:val="24"/>
              </w:rPr>
            </w:pPr>
            <w:r w:rsidRPr="005E6FAF">
              <w:rPr>
                <w:noProof/>
                <w:color w:val="000000" w:themeColor="text1"/>
              </w:rPr>
              <w:t xml:space="preserve">Lūguma izpildes termiņi ir noteikti Tirdzniecības un sadarbības nolīguma </w:t>
            </w:r>
            <w:r w:rsidRPr="009B79B2">
              <w:rPr>
                <w:noProof/>
                <w:color w:val="000000" w:themeColor="text1"/>
              </w:rPr>
              <w:t>640</w:t>
            </w:r>
            <w:r w:rsidRPr="005E6FAF">
              <w:rPr>
                <w:noProof/>
                <w:color w:val="000000" w:themeColor="text1"/>
              </w:rPr>
              <w:t xml:space="preserve">. pantā. </w:t>
            </w:r>
            <w:r w:rsidRPr="005E6FAF">
              <w:rPr>
                <w:noProof/>
              </w:rPr>
              <w:t>Tomēr, ja šis lūgums ir steidzams un/vai ir vajadzīga rīcība līdz konkrētam datumam/noteiktā datumā, precizējiet un paskaidrojiet tā iemeslu: …………………………………………………………………………</w:t>
            </w:r>
          </w:p>
          <w:p w14:paraId="0B4FBA09" w14:textId="77777777" w:rsidR="006F17D2" w:rsidRPr="005E6FAF" w:rsidRDefault="006F17D2" w:rsidP="00C559A4">
            <w:pPr>
              <w:spacing w:before="60" w:after="60"/>
              <w:rPr>
                <w:rFonts w:eastAsia="Times New Roman"/>
                <w:noProof/>
                <w:szCs w:val="24"/>
              </w:rPr>
            </w:pPr>
            <w:r w:rsidRPr="005E6FAF">
              <w:rPr>
                <w:noProof/>
              </w:rPr>
              <w:t>......................................................................................................................</w:t>
            </w:r>
          </w:p>
        </w:tc>
      </w:tr>
      <w:tr w:rsidR="006F17D2" w:rsidRPr="005E6FAF" w14:paraId="740A9616" w14:textId="77777777" w:rsidTr="00C559A4">
        <w:trPr>
          <w:trHeight w:val="710"/>
        </w:trPr>
        <w:tc>
          <w:tcPr>
            <w:tcW w:w="5000" w:type="pct"/>
            <w:tcBorders>
              <w:top w:val="single" w:sz="4" w:space="0" w:color="auto"/>
              <w:left w:val="single" w:sz="4" w:space="0" w:color="auto"/>
              <w:bottom w:val="single" w:sz="4" w:space="0" w:color="auto"/>
              <w:right w:val="single" w:sz="4" w:space="0" w:color="auto"/>
            </w:tcBorders>
          </w:tcPr>
          <w:p w14:paraId="0B161E9F" w14:textId="77777777" w:rsidR="006F17D2" w:rsidRPr="005E6FAF" w:rsidRDefault="006F17D2" w:rsidP="00C559A4">
            <w:pPr>
              <w:spacing w:after="0"/>
              <w:rPr>
                <w:rFonts w:eastAsia="Times New Roman"/>
                <w:noProof/>
                <w:szCs w:val="24"/>
              </w:rPr>
            </w:pPr>
            <w:r w:rsidRPr="005E6FAF">
              <w:rPr>
                <w:noProof/>
              </w:rPr>
              <w:t>C IEDAĻA. Konfidencialitāte</w:t>
            </w:r>
          </w:p>
          <w:p w14:paraId="6AA1612C" w14:textId="77777777" w:rsidR="006F17D2" w:rsidRPr="005E6FAF" w:rsidRDefault="00CD5709" w:rsidP="00C559A4">
            <w:pPr>
              <w:spacing w:after="0"/>
              <w:rPr>
                <w:rFonts w:eastAsia="Times New Roman"/>
                <w:noProof/>
                <w:szCs w:val="24"/>
              </w:rPr>
            </w:pPr>
            <w:sdt>
              <w:sdtPr>
                <w:rPr>
                  <w:noProof/>
                  <w:sz w:val="20"/>
                </w:rPr>
                <w:id w:val="-1746789209"/>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sz w:val="20"/>
              </w:rPr>
              <w:t xml:space="preserve"> </w:t>
            </w:r>
            <w:r w:rsidR="00CB08F1" w:rsidRPr="005E6FAF">
              <w:rPr>
                <w:noProof/>
              </w:rPr>
              <w:t xml:space="preserve">Šis lūgums ir konfidenciāls </w:t>
            </w:r>
          </w:p>
          <w:p w14:paraId="4C19C3A7" w14:textId="77777777" w:rsidR="006F17D2" w:rsidRPr="005E6FAF" w:rsidRDefault="006F17D2" w:rsidP="00C559A4">
            <w:pPr>
              <w:tabs>
                <w:tab w:val="right" w:leader="dot" w:pos="9072"/>
              </w:tabs>
              <w:spacing w:before="60" w:after="60"/>
              <w:rPr>
                <w:noProof/>
                <w:szCs w:val="24"/>
              </w:rPr>
            </w:pPr>
            <w:r w:rsidRPr="005E6FAF">
              <w:rPr>
                <w:noProof/>
              </w:rPr>
              <w:t>Attiecīgā gadījumā sniedziet papildu informāciju:</w:t>
            </w:r>
            <w:r w:rsidRPr="005E6FAF">
              <w:rPr>
                <w:noProof/>
              </w:rPr>
              <w:tab/>
            </w:r>
          </w:p>
          <w:p w14:paraId="1373C260" w14:textId="77777777" w:rsidR="006F17D2" w:rsidRPr="005E6FAF" w:rsidRDefault="006F17D2" w:rsidP="00C559A4">
            <w:pPr>
              <w:tabs>
                <w:tab w:val="right" w:leader="dot" w:pos="9072"/>
              </w:tabs>
              <w:spacing w:before="60" w:after="60"/>
              <w:rPr>
                <w:noProof/>
                <w:szCs w:val="24"/>
              </w:rPr>
            </w:pPr>
            <w:r w:rsidRPr="005E6FAF">
              <w:rPr>
                <w:noProof/>
              </w:rPr>
              <w:tab/>
            </w:r>
          </w:p>
          <w:p w14:paraId="5AF49525" w14:textId="77777777" w:rsidR="006F17D2" w:rsidRPr="005E6FAF" w:rsidRDefault="006F17D2" w:rsidP="00C559A4">
            <w:pPr>
              <w:tabs>
                <w:tab w:val="right" w:leader="dot" w:pos="9072"/>
              </w:tabs>
              <w:spacing w:before="60" w:after="60"/>
              <w:rPr>
                <w:rFonts w:eastAsia="Times New Roman"/>
                <w:b/>
                <w:noProof/>
                <w:szCs w:val="24"/>
              </w:rPr>
            </w:pPr>
          </w:p>
        </w:tc>
      </w:tr>
      <w:tr w:rsidR="006F17D2" w:rsidRPr="005E6FAF" w14:paraId="2EE9AD0A" w14:textId="77777777" w:rsidTr="00C559A4">
        <w:tblPrEx>
          <w:tblLook w:val="04A0" w:firstRow="1" w:lastRow="0" w:firstColumn="1" w:lastColumn="0" w:noHBand="0" w:noVBand="1"/>
        </w:tblPrEx>
        <w:trPr>
          <w:trHeight w:val="4638"/>
        </w:trPr>
        <w:tc>
          <w:tcPr>
            <w:tcW w:w="5000" w:type="pct"/>
            <w:tcBorders>
              <w:bottom w:val="single" w:sz="4" w:space="0" w:color="auto"/>
            </w:tcBorders>
            <w:shd w:val="clear" w:color="auto" w:fill="auto"/>
          </w:tcPr>
          <w:p w14:paraId="552CCE8A" w14:textId="77777777" w:rsidR="006F17D2" w:rsidRPr="005E6FAF" w:rsidRDefault="006F17D2" w:rsidP="00C559A4">
            <w:pPr>
              <w:spacing w:before="60" w:after="60"/>
              <w:rPr>
                <w:rFonts w:eastAsia="Times New Roman"/>
                <w:noProof/>
                <w:szCs w:val="24"/>
              </w:rPr>
            </w:pPr>
            <w:r w:rsidRPr="005E6FAF">
              <w:rPr>
                <w:noProof/>
              </w:rPr>
              <w:t>D IEDAĻA. Saistība ar agrāku vai vienlaicīgu palīdzības lūgumu</w:t>
            </w:r>
          </w:p>
          <w:p w14:paraId="32FC6A69" w14:textId="77777777" w:rsidR="006F17D2" w:rsidRPr="005E6FAF" w:rsidRDefault="006F17D2" w:rsidP="00C559A4">
            <w:pPr>
              <w:spacing w:before="60" w:after="60"/>
              <w:rPr>
                <w:rFonts w:eastAsia="Times New Roman"/>
                <w:noProof/>
                <w:szCs w:val="24"/>
              </w:rPr>
            </w:pPr>
            <w:r w:rsidRPr="005E6FAF">
              <w:rPr>
                <w:noProof/>
              </w:rPr>
              <w:t>Attiecīgā gadījumā norādiet darbības, kas veiktas šajās vai saistītajās procedūrās, lai iegūtu šos pierādījumus, izmantojot citus kanālus. Norādiet, vai šis savstarpējās palīdzības lūgums papildina agrāku vai vienlaicīgu lūgumu/palīdzības lūgumus pieprasījuma saņēmējai valstij un attiecīgā gadījumā citai valstij.</w:t>
            </w:r>
          </w:p>
          <w:p w14:paraId="188B15AA" w14:textId="77777777" w:rsidR="006F17D2" w:rsidRPr="005E6FAF" w:rsidRDefault="006F17D2" w:rsidP="00C559A4">
            <w:pPr>
              <w:spacing w:before="60" w:after="60"/>
              <w:rPr>
                <w:rFonts w:eastAsia="Times New Roman"/>
                <w:noProof/>
                <w:szCs w:val="24"/>
              </w:rPr>
            </w:pPr>
          </w:p>
          <w:p w14:paraId="2ACAD43B" w14:textId="77777777" w:rsidR="006F17D2" w:rsidRPr="005E6FAF" w:rsidRDefault="00CD5709" w:rsidP="00C559A4">
            <w:pPr>
              <w:spacing w:before="60" w:after="60"/>
              <w:rPr>
                <w:rFonts w:eastAsia="Times New Roman"/>
                <w:noProof/>
                <w:szCs w:val="24"/>
              </w:rPr>
            </w:pPr>
            <w:sdt>
              <w:sdtPr>
                <w:rPr>
                  <w:noProof/>
                  <w:sz w:val="20"/>
                </w:rPr>
                <w:id w:val="2136905272"/>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Iepriekšēja sadarbība ar tiesībaizsardzības iestādēm, prokuroriem vai citām iestādēm</w:t>
            </w:r>
          </w:p>
          <w:p w14:paraId="423C9B1F" w14:textId="77777777" w:rsidR="006F17D2" w:rsidRPr="005E6FAF" w:rsidRDefault="006F17D2" w:rsidP="00C559A4">
            <w:pPr>
              <w:spacing w:before="60" w:after="60"/>
              <w:rPr>
                <w:rFonts w:eastAsia="Times New Roman"/>
                <w:noProof/>
                <w:szCs w:val="24"/>
              </w:rPr>
            </w:pPr>
            <w:r w:rsidRPr="005E6FAF">
              <w:rPr>
                <w:noProof/>
              </w:rPr>
              <w:t>Sniedziet informāciju par pieprasījuma iesniedzējas valsts jebkādu iepriekšēju saziņu, tostarp valsts nosaukumu, iestādi, ar kuru notikusi saziņa, attiecīgo kontaktinformāciju un lietas atsauces numurus: ………………......................................................................................................................................</w:t>
            </w:r>
          </w:p>
          <w:p w14:paraId="2A17DD3D"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t>……………………………………………………………………………………………………...</w:t>
            </w:r>
          </w:p>
          <w:p w14:paraId="708F32FE"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t>……………………………………………………………………………………………………...</w:t>
            </w:r>
          </w:p>
          <w:p w14:paraId="40A41F34" w14:textId="77777777" w:rsidR="006F17D2" w:rsidRPr="005E6FAF" w:rsidRDefault="006F17D2" w:rsidP="00C559A4">
            <w:pPr>
              <w:spacing w:before="60" w:after="60"/>
              <w:rPr>
                <w:rFonts w:eastAsia="Times New Roman"/>
                <w:noProof/>
                <w:szCs w:val="24"/>
              </w:rPr>
            </w:pPr>
          </w:p>
          <w:p w14:paraId="734DDB24" w14:textId="77777777" w:rsidR="006F17D2" w:rsidRPr="005E6FAF" w:rsidRDefault="00CD5709" w:rsidP="00C559A4">
            <w:pPr>
              <w:spacing w:before="60" w:after="60"/>
              <w:rPr>
                <w:rFonts w:eastAsia="Times New Roman"/>
                <w:noProof/>
                <w:szCs w:val="24"/>
              </w:rPr>
            </w:pPr>
            <w:sdt>
              <w:sdtPr>
                <w:rPr>
                  <w:noProof/>
                  <w:sz w:val="20"/>
                </w:rPr>
                <w:id w:val="1423610891"/>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Iepriekšējs saistīts vai vienlaicīgs savstarpējas palīdzības lūgums vai Eiropas izmeklēšanas rīkojums</w:t>
            </w:r>
          </w:p>
          <w:p w14:paraId="0CDCD856" w14:textId="77777777" w:rsidR="006F17D2" w:rsidRPr="005E6FAF" w:rsidRDefault="006F17D2" w:rsidP="00C559A4">
            <w:pPr>
              <w:spacing w:before="60" w:after="60"/>
              <w:rPr>
                <w:rFonts w:eastAsia="Times New Roman"/>
                <w:noProof/>
                <w:szCs w:val="24"/>
              </w:rPr>
            </w:pPr>
            <w:r w:rsidRPr="005E6FAF">
              <w:rPr>
                <w:noProof/>
              </w:rPr>
              <w:t>Sniedziet informāciju, kas ir būtiska, lai identificētu citus lūgumus, tostarp valsts nosaukumu, iestādi, kurai tas nosūtīts, lūguma datumu un pieprasītājas iestādes un pieprasījuma saņēmējas iestādes piešķirtos atsauces numurus: .………………………………………………………………...</w:t>
            </w:r>
          </w:p>
          <w:p w14:paraId="0F641038" w14:textId="77777777" w:rsidR="006F17D2" w:rsidRPr="005E6FAF" w:rsidRDefault="006F17D2" w:rsidP="00C559A4">
            <w:pPr>
              <w:tabs>
                <w:tab w:val="right" w:leader="dot" w:pos="9072"/>
              </w:tabs>
              <w:spacing w:before="60" w:after="60"/>
              <w:rPr>
                <w:rFonts w:eastAsia="Times New Roman"/>
                <w:noProof/>
                <w:szCs w:val="24"/>
              </w:rPr>
            </w:pPr>
            <w:r w:rsidRPr="005E6FAF">
              <w:rPr>
                <w:noProof/>
              </w:rPr>
              <w:t>………………………………………………………………………………………………………...</w:t>
            </w:r>
          </w:p>
          <w:p w14:paraId="0CCEF7EF"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t>………………………………………………………………………………………………………...</w:t>
            </w:r>
          </w:p>
          <w:p w14:paraId="7B0A3927" w14:textId="77777777" w:rsidR="006F17D2" w:rsidRPr="005E6FAF" w:rsidRDefault="006F17D2" w:rsidP="00C559A4">
            <w:pPr>
              <w:spacing w:before="60" w:after="60"/>
              <w:rPr>
                <w:rFonts w:eastAsia="Times New Roman"/>
                <w:noProof/>
                <w:szCs w:val="24"/>
              </w:rPr>
            </w:pPr>
          </w:p>
          <w:p w14:paraId="523F8940" w14:textId="77777777" w:rsidR="006F17D2" w:rsidRPr="005E6FAF" w:rsidRDefault="00CD5709" w:rsidP="00C559A4">
            <w:pPr>
              <w:spacing w:before="60" w:after="60"/>
              <w:rPr>
                <w:rFonts w:eastAsia="Times New Roman"/>
                <w:noProof/>
                <w:szCs w:val="24"/>
              </w:rPr>
            </w:pPr>
            <w:sdt>
              <w:sdtPr>
                <w:rPr>
                  <w:noProof/>
                  <w:sz w:val="20"/>
                </w:rPr>
                <w:id w:val="238454519"/>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Citi</w:t>
            </w:r>
          </w:p>
          <w:p w14:paraId="6A812E4B" w14:textId="77777777" w:rsidR="006F17D2" w:rsidRPr="005E6FAF" w:rsidRDefault="006F17D2" w:rsidP="00C929CF">
            <w:pPr>
              <w:spacing w:before="60" w:after="60"/>
              <w:jc w:val="left"/>
              <w:rPr>
                <w:rFonts w:eastAsia="Times New Roman"/>
                <w:noProof/>
                <w:szCs w:val="24"/>
              </w:rPr>
            </w:pPr>
            <w:r w:rsidRPr="005E6FAF">
              <w:rPr>
                <w:noProof/>
              </w:rPr>
              <w:t>Attiecīgā gadījumā sniedziet informāciju saistībā ar šo citu palīdzības lūgumu: …..…………………………………………………………………………………………………….</w:t>
            </w:r>
          </w:p>
          <w:p w14:paraId="78D9EF79" w14:textId="77777777" w:rsidR="006F17D2" w:rsidRPr="005E6FAF" w:rsidRDefault="006F17D2" w:rsidP="00C559A4">
            <w:pPr>
              <w:tabs>
                <w:tab w:val="right" w:leader="dot" w:pos="9072"/>
              </w:tabs>
              <w:spacing w:before="60" w:after="60"/>
              <w:rPr>
                <w:rFonts w:eastAsia="Times New Roman"/>
                <w:noProof/>
                <w:szCs w:val="24"/>
              </w:rPr>
            </w:pPr>
            <w:r w:rsidRPr="005E6FAF">
              <w:rPr>
                <w:noProof/>
              </w:rPr>
              <w:t>………………………………………………………………………………………………………...</w:t>
            </w:r>
          </w:p>
          <w:p w14:paraId="5BC4FB4D"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t>………………………………………………………………………………………………………...</w:t>
            </w:r>
          </w:p>
        </w:tc>
      </w:tr>
      <w:tr w:rsidR="006F17D2" w:rsidRPr="005E6FAF" w14:paraId="4080BB42" w14:textId="77777777" w:rsidTr="00C559A4">
        <w:tc>
          <w:tcPr>
            <w:tcW w:w="5000" w:type="pct"/>
            <w:tcBorders>
              <w:top w:val="single" w:sz="4" w:space="0" w:color="auto"/>
              <w:left w:val="single" w:sz="4" w:space="0" w:color="auto"/>
              <w:bottom w:val="single" w:sz="4" w:space="0" w:color="auto"/>
              <w:right w:val="single" w:sz="4" w:space="0" w:color="auto"/>
            </w:tcBorders>
          </w:tcPr>
          <w:p w14:paraId="55A019F8" w14:textId="77777777" w:rsidR="006F17D2" w:rsidRPr="005E6FAF" w:rsidRDefault="006F17D2" w:rsidP="00C559A4">
            <w:pPr>
              <w:pageBreakBefore/>
              <w:spacing w:before="60" w:after="60"/>
              <w:rPr>
                <w:rFonts w:eastAsia="Times New Roman"/>
                <w:noProof/>
                <w:szCs w:val="24"/>
              </w:rPr>
            </w:pPr>
            <w:r w:rsidRPr="005E6FAF">
              <w:rPr>
                <w:noProof/>
              </w:rPr>
              <w:t xml:space="preserve">E IEDAĻA. Lūguma pamatojums </w:t>
            </w:r>
          </w:p>
          <w:p w14:paraId="7A1127EA" w14:textId="77777777" w:rsidR="006F17D2" w:rsidRPr="005E6FAF" w:rsidRDefault="006F17D2" w:rsidP="00C559A4">
            <w:pPr>
              <w:autoSpaceDE w:val="0"/>
              <w:autoSpaceDN w:val="0"/>
              <w:adjustRightInd w:val="0"/>
              <w:spacing w:after="0"/>
              <w:rPr>
                <w:noProof/>
                <w:szCs w:val="24"/>
              </w:rPr>
            </w:pPr>
            <w:r w:rsidRPr="009B79B2">
              <w:rPr>
                <w:noProof/>
              </w:rPr>
              <w:t>1</w:t>
            </w:r>
            <w:r w:rsidRPr="005E6FAF">
              <w:rPr>
                <w:noProof/>
              </w:rPr>
              <w:t>. Nodarījuma(-u) klasifikācija</w:t>
            </w:r>
          </w:p>
          <w:p w14:paraId="7F3540A1" w14:textId="77777777" w:rsidR="006F17D2" w:rsidRPr="005E6FAF" w:rsidRDefault="006F17D2" w:rsidP="00C559A4">
            <w:pPr>
              <w:autoSpaceDE w:val="0"/>
              <w:autoSpaceDN w:val="0"/>
              <w:adjustRightInd w:val="0"/>
              <w:spacing w:after="0"/>
              <w:rPr>
                <w:noProof/>
                <w:szCs w:val="24"/>
              </w:rPr>
            </w:pPr>
            <w:r w:rsidRPr="005E6FAF">
              <w:rPr>
                <w:noProof/>
              </w:rPr>
              <w:t>Lai nodrošinātu, ka šis lūgums tiek nosūtīts attiecīgajai iestādei, norādiet tā(-o) nodarījuma(-u) būtību un juridisko klasifikāciju, par kuru(-iem) ir iesniegts lūgums: ……………………………………………………….</w:t>
            </w:r>
          </w:p>
          <w:p w14:paraId="38FD4DCF"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r>
          </w:p>
          <w:p w14:paraId="689ED8A3"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r>
          </w:p>
          <w:p w14:paraId="30E9C845" w14:textId="77777777" w:rsidR="006F17D2" w:rsidRPr="005E6FAF" w:rsidRDefault="006F17D2" w:rsidP="00F4188F">
            <w:pPr>
              <w:tabs>
                <w:tab w:val="right" w:leader="dot" w:pos="9072"/>
              </w:tabs>
              <w:spacing w:before="60" w:after="60"/>
              <w:rPr>
                <w:rFonts w:eastAsia="Times New Roman"/>
                <w:noProof/>
                <w:szCs w:val="24"/>
              </w:rPr>
            </w:pPr>
            <w:r w:rsidRPr="005E6FAF">
              <w:rPr>
                <w:noProof/>
              </w:rPr>
              <w:t>Norādiet maksimālo sodu, noilgumu un attiecīgā gadījumā tiesību normas/kodeksa tekstu, tostarp attiecīgos noteikumus par sankcijām:</w:t>
            </w:r>
          </w:p>
          <w:p w14:paraId="13B4DDDB" w14:textId="77777777" w:rsidR="006F17D2" w:rsidRPr="005E6FAF" w:rsidRDefault="006F17D2" w:rsidP="00C559A4">
            <w:pPr>
              <w:tabs>
                <w:tab w:val="right" w:leader="dot" w:pos="9072"/>
              </w:tabs>
              <w:spacing w:before="60" w:after="60"/>
              <w:rPr>
                <w:rFonts w:eastAsia="Times New Roman"/>
                <w:noProof/>
                <w:szCs w:val="24"/>
              </w:rPr>
            </w:pPr>
            <w:r w:rsidRPr="005E6FAF">
              <w:rPr>
                <w:noProof/>
              </w:rPr>
              <w:t>………………………………………………………………………………………………………</w:t>
            </w:r>
          </w:p>
          <w:p w14:paraId="1CAFC56C" w14:textId="77777777" w:rsidR="006F17D2" w:rsidRPr="005E6FAF" w:rsidRDefault="006F17D2" w:rsidP="00C559A4">
            <w:pPr>
              <w:tabs>
                <w:tab w:val="right" w:leader="dot" w:pos="9072"/>
              </w:tabs>
              <w:spacing w:before="60" w:after="60"/>
              <w:rPr>
                <w:rFonts w:eastAsia="Times New Roman"/>
                <w:noProof/>
                <w:szCs w:val="24"/>
              </w:rPr>
            </w:pPr>
            <w:r w:rsidRPr="005E6FAF">
              <w:rPr>
                <w:noProof/>
              </w:rPr>
              <w:t>………………………………………………………………………………………………………</w:t>
            </w:r>
          </w:p>
          <w:p w14:paraId="1E356FD1" w14:textId="77777777" w:rsidR="006F17D2" w:rsidRPr="005E6FAF" w:rsidRDefault="006F17D2" w:rsidP="00C559A4">
            <w:pPr>
              <w:autoSpaceDE w:val="0"/>
              <w:autoSpaceDN w:val="0"/>
              <w:adjustRightInd w:val="0"/>
              <w:spacing w:after="0"/>
              <w:rPr>
                <w:noProof/>
                <w:szCs w:val="24"/>
              </w:rPr>
            </w:pPr>
            <w:r w:rsidRPr="009B79B2">
              <w:rPr>
                <w:noProof/>
              </w:rPr>
              <w:t>2</w:t>
            </w:r>
            <w:r w:rsidRPr="005E6FAF">
              <w:rPr>
                <w:noProof/>
              </w:rPr>
              <w:t>. Faktu kopsavilkums</w:t>
            </w:r>
          </w:p>
          <w:p w14:paraId="030F6585" w14:textId="77777777" w:rsidR="006F17D2" w:rsidRPr="005E6FAF" w:rsidRDefault="006F17D2" w:rsidP="00C559A4">
            <w:pPr>
              <w:tabs>
                <w:tab w:val="right" w:leader="dot" w:pos="9072"/>
              </w:tabs>
              <w:spacing w:before="60" w:after="60"/>
              <w:rPr>
                <w:rFonts w:eastAsia="Times New Roman"/>
                <w:noProof/>
                <w:szCs w:val="24"/>
              </w:rPr>
            </w:pPr>
            <w:r w:rsidRPr="005E6FAF">
              <w:rPr>
                <w:noProof/>
              </w:rPr>
              <w:t>Nodarījuma(-u) pamatā esošā(-o) nodarījuma(-u) apraksts, attiecībā uz kuru(-iem) tiek lūgta palīdzība, un to pamatā esošo faktu kopsavilkums:</w:t>
            </w:r>
            <w:r w:rsidRPr="005E6FAF">
              <w:rPr>
                <w:noProof/>
              </w:rPr>
              <w:tab/>
            </w:r>
          </w:p>
          <w:p w14:paraId="00B64276"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r>
            <w:r w:rsidRPr="005E6FAF">
              <w:rPr>
                <w:noProof/>
              </w:rPr>
              <w:tab/>
            </w:r>
          </w:p>
          <w:p w14:paraId="6B20639C"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r>
          </w:p>
          <w:p w14:paraId="549A5818" w14:textId="77777777" w:rsidR="006F17D2" w:rsidRPr="005E6FAF" w:rsidRDefault="006F17D2" w:rsidP="00C559A4">
            <w:pPr>
              <w:spacing w:before="60" w:after="60"/>
              <w:rPr>
                <w:rFonts w:eastAsia="Times New Roman"/>
                <w:bCs/>
                <w:noProof/>
                <w:szCs w:val="24"/>
              </w:rPr>
            </w:pPr>
            <w:r w:rsidRPr="005E6FAF">
              <w:rPr>
                <w:noProof/>
              </w:rPr>
              <w:t>Attiecībā uz procesuālo dokumentu un tiesas nolēmumu izsniegšanu sniedziet īsu kopsavilkumu par izsniedzamo(-ajiem) dokumentu(-iem) un/vai nolēmumu(-iem), ja tas nav pieejams pieprasījuma saņēmējas valsts valodā: …………………………………………………………………………………………………….</w:t>
            </w:r>
          </w:p>
          <w:p w14:paraId="40326444" w14:textId="77777777" w:rsidR="00F4188F" w:rsidRPr="005E6FAF" w:rsidRDefault="00F4188F" w:rsidP="00C559A4">
            <w:pPr>
              <w:spacing w:before="60" w:after="60"/>
              <w:rPr>
                <w:rFonts w:eastAsia="Times New Roman"/>
                <w:bCs/>
                <w:noProof/>
                <w:szCs w:val="24"/>
              </w:rPr>
            </w:pPr>
            <w:r w:rsidRPr="005E6FAF">
              <w:rPr>
                <w:noProof/>
              </w:rPr>
              <w:t>…………………………………………………………………………………………………….</w:t>
            </w:r>
          </w:p>
          <w:p w14:paraId="683D4C7B"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Attiecībā uz citiem lūgumiem aprakstiet, kā pieprasītie pierādījumi/pasākums var palīdzēt saistībā ar nodarījuma(-u) izmeklēšanu un saukšanu pie atbildības par to: ………………………………………………………………………..</w:t>
            </w:r>
          </w:p>
          <w:p w14:paraId="12AC0B57" w14:textId="77777777" w:rsidR="006F17D2" w:rsidRPr="005E6FAF" w:rsidRDefault="006F17D2" w:rsidP="00C559A4">
            <w:pPr>
              <w:tabs>
                <w:tab w:val="right" w:leader="dot" w:pos="9072"/>
              </w:tabs>
              <w:spacing w:before="60" w:after="60"/>
              <w:rPr>
                <w:rFonts w:eastAsia="Times New Roman"/>
                <w:noProof/>
                <w:szCs w:val="24"/>
              </w:rPr>
            </w:pPr>
            <w:r w:rsidRPr="005E6FAF">
              <w:rPr>
                <w:noProof/>
              </w:rPr>
              <w:t>……………………………………………..…………………………………………………..</w:t>
            </w:r>
            <w:r w:rsidRPr="005E6FAF">
              <w:rPr>
                <w:noProof/>
              </w:rPr>
              <w:tab/>
            </w:r>
          </w:p>
          <w:p w14:paraId="6D3BB75C" w14:textId="77777777" w:rsidR="006F17D2" w:rsidRPr="005E6FAF" w:rsidRDefault="006F17D2" w:rsidP="00C559A4">
            <w:pPr>
              <w:tabs>
                <w:tab w:val="right" w:leader="dot" w:pos="9072"/>
              </w:tabs>
              <w:spacing w:before="60" w:after="60"/>
              <w:rPr>
                <w:rFonts w:eastAsia="Times New Roman"/>
                <w:noProof/>
                <w:szCs w:val="24"/>
              </w:rPr>
            </w:pPr>
            <w:r w:rsidRPr="005E6FAF">
              <w:rPr>
                <w:noProof/>
              </w:rPr>
              <w:t>Izmeklēšanas/tiesvedības posms:</w:t>
            </w:r>
          </w:p>
          <w:p w14:paraId="26F62B73" w14:textId="77777777" w:rsidR="006F17D2" w:rsidRPr="005E6FAF" w:rsidRDefault="00CD5709" w:rsidP="00C559A4">
            <w:pPr>
              <w:tabs>
                <w:tab w:val="right" w:leader="dot" w:pos="9072"/>
              </w:tabs>
              <w:spacing w:before="60" w:after="60"/>
              <w:rPr>
                <w:rFonts w:eastAsia="Times New Roman"/>
                <w:noProof/>
                <w:szCs w:val="24"/>
              </w:rPr>
            </w:pPr>
            <w:sdt>
              <w:sdtPr>
                <w:rPr>
                  <w:noProof/>
                  <w:szCs w:val="24"/>
                </w:rPr>
                <w:id w:val="595364151"/>
                <w14:checkbox>
                  <w14:checked w14:val="0"/>
                  <w14:checkedState w14:val="2612" w14:font="MS Gothic"/>
                  <w14:uncheckedState w14:val="2610" w14:font="MS Gothic"/>
                </w14:checkbox>
              </w:sdtPr>
              <w:sdtEndPr/>
              <w:sdtContent>
                <w:r w:rsidR="00CB08F1" w:rsidRPr="005E6FAF">
                  <w:rPr>
                    <w:rFonts w:ascii="Segoe UI Symbol" w:eastAsia="MS Gothic" w:hAnsi="Segoe UI Symbol" w:cs="Segoe UI Symbol"/>
                    <w:noProof/>
                    <w:szCs w:val="24"/>
                  </w:rPr>
                  <w:t>☐</w:t>
                </w:r>
              </w:sdtContent>
            </w:sdt>
            <w:r w:rsidR="00CB08F1" w:rsidRPr="005E6FAF">
              <w:rPr>
                <w:noProof/>
              </w:rPr>
              <w:t xml:space="preserve"> izmeklēšana</w:t>
            </w:r>
          </w:p>
          <w:p w14:paraId="4CEDAB53" w14:textId="77777777" w:rsidR="006F17D2" w:rsidRPr="005E6FAF" w:rsidRDefault="00CD5709" w:rsidP="00C559A4">
            <w:pPr>
              <w:tabs>
                <w:tab w:val="right" w:leader="dot" w:pos="9072"/>
              </w:tabs>
              <w:spacing w:before="60" w:after="60"/>
              <w:rPr>
                <w:rFonts w:eastAsia="Times New Roman"/>
                <w:noProof/>
                <w:szCs w:val="24"/>
              </w:rPr>
            </w:pPr>
            <w:sdt>
              <w:sdtPr>
                <w:rPr>
                  <w:noProof/>
                  <w:szCs w:val="24"/>
                </w:rPr>
                <w:id w:val="527142132"/>
                <w14:checkbox>
                  <w14:checked w14:val="0"/>
                  <w14:checkedState w14:val="2612" w14:font="MS Gothic"/>
                  <w14:uncheckedState w14:val="2610" w14:font="MS Gothic"/>
                </w14:checkbox>
              </w:sdtPr>
              <w:sdtEndPr/>
              <w:sdtContent>
                <w:r w:rsidR="00CB08F1" w:rsidRPr="005E6FAF">
                  <w:rPr>
                    <w:rFonts w:ascii="Segoe UI Symbol" w:eastAsia="MS Gothic" w:hAnsi="Segoe UI Symbol" w:cs="Segoe UI Symbol"/>
                    <w:noProof/>
                    <w:szCs w:val="24"/>
                  </w:rPr>
                  <w:t>☐</w:t>
                </w:r>
              </w:sdtContent>
            </w:sdt>
            <w:r w:rsidR="00CB08F1" w:rsidRPr="005E6FAF">
              <w:rPr>
                <w:noProof/>
              </w:rPr>
              <w:t xml:space="preserve"> kriminālvajāšana </w:t>
            </w:r>
          </w:p>
          <w:p w14:paraId="54D2731B" w14:textId="77777777" w:rsidR="006F17D2" w:rsidRPr="005E6FAF" w:rsidRDefault="00CD5709" w:rsidP="00C559A4">
            <w:pPr>
              <w:tabs>
                <w:tab w:val="right" w:leader="dot" w:pos="9072"/>
              </w:tabs>
              <w:spacing w:before="60" w:after="60"/>
              <w:rPr>
                <w:noProof/>
                <w:szCs w:val="24"/>
              </w:rPr>
            </w:pPr>
            <w:sdt>
              <w:sdtPr>
                <w:rPr>
                  <w:noProof/>
                  <w:szCs w:val="24"/>
                </w:rPr>
                <w:id w:val="1640679588"/>
                <w14:checkbox>
                  <w14:checked w14:val="0"/>
                  <w14:checkedState w14:val="2612" w14:font="MS Gothic"/>
                  <w14:uncheckedState w14:val="2610" w14:font="MS Gothic"/>
                </w14:checkbox>
              </w:sdtPr>
              <w:sdtEndPr/>
              <w:sdtContent>
                <w:r w:rsidR="00CB08F1" w:rsidRPr="005E6FAF">
                  <w:rPr>
                    <w:rFonts w:ascii="Segoe UI Symbol" w:eastAsia="MS Gothic" w:hAnsi="Segoe UI Symbol" w:cs="Segoe UI Symbol"/>
                    <w:noProof/>
                    <w:szCs w:val="24"/>
                  </w:rPr>
                  <w:t>☐</w:t>
                </w:r>
              </w:sdtContent>
            </w:sdt>
            <w:r w:rsidR="00CB08F1" w:rsidRPr="005E6FAF">
              <w:rPr>
                <w:noProof/>
              </w:rPr>
              <w:t xml:space="preserve"> tiesas process </w:t>
            </w:r>
          </w:p>
          <w:p w14:paraId="2896B87D" w14:textId="77777777" w:rsidR="006F17D2" w:rsidRPr="005E6FAF" w:rsidRDefault="00CD5709" w:rsidP="00C559A4">
            <w:pPr>
              <w:tabs>
                <w:tab w:val="right" w:leader="dot" w:pos="9072"/>
              </w:tabs>
              <w:spacing w:before="60" w:after="60"/>
              <w:rPr>
                <w:rFonts w:eastAsia="Times New Roman"/>
                <w:noProof/>
                <w:szCs w:val="24"/>
              </w:rPr>
            </w:pPr>
            <w:sdt>
              <w:sdtPr>
                <w:rPr>
                  <w:noProof/>
                  <w:szCs w:val="24"/>
                </w:rPr>
                <w:id w:val="1071692286"/>
                <w14:checkbox>
                  <w14:checked w14:val="0"/>
                  <w14:checkedState w14:val="2612" w14:font="MS Gothic"/>
                  <w14:uncheckedState w14:val="2610" w14:font="MS Gothic"/>
                </w14:checkbox>
              </w:sdtPr>
              <w:sdtEndPr/>
              <w:sdtContent>
                <w:r w:rsidR="00CB08F1" w:rsidRPr="005E6FAF">
                  <w:rPr>
                    <w:rFonts w:ascii="Segoe UI Symbol" w:eastAsia="MS Gothic" w:hAnsi="Segoe UI Symbol" w:cs="Segoe UI Symbol"/>
                    <w:noProof/>
                    <w:szCs w:val="24"/>
                  </w:rPr>
                  <w:t>☐</w:t>
                </w:r>
              </w:sdtContent>
            </w:sdt>
            <w:r w:rsidR="00CB08F1" w:rsidRPr="005E6FAF">
              <w:rPr>
                <w:noProof/>
              </w:rPr>
              <w:t xml:space="preserve"> citi, precizēt: </w:t>
            </w:r>
            <w:r w:rsidR="00CB08F1" w:rsidRPr="005E6FAF">
              <w:rPr>
                <w:noProof/>
              </w:rPr>
              <w:tab/>
            </w:r>
          </w:p>
          <w:p w14:paraId="3930598B"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r>
            <w:r w:rsidRPr="005E6FAF">
              <w:rPr>
                <w:noProof/>
              </w:rPr>
              <w:tab/>
            </w:r>
          </w:p>
          <w:p w14:paraId="0EE803F0"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r>
          </w:p>
          <w:p w14:paraId="75EBCAE0"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Ar šā pierādījuma iegūšanu iespējamo saistīto risku apraksts:</w:t>
            </w:r>
            <w:r w:rsidRPr="005E6FAF">
              <w:rPr>
                <w:noProof/>
              </w:rPr>
              <w:tab/>
            </w:r>
          </w:p>
          <w:p w14:paraId="71D2F885"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r>
            <w:r w:rsidRPr="005E6FAF">
              <w:rPr>
                <w:noProof/>
              </w:rPr>
              <w:tab/>
            </w:r>
          </w:p>
          <w:p w14:paraId="4594FDFA"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r>
          </w:p>
          <w:p w14:paraId="7FE03CCE" w14:textId="77777777" w:rsidR="006F17D2" w:rsidRPr="005E6FAF" w:rsidRDefault="006F17D2" w:rsidP="00C559A4">
            <w:pPr>
              <w:tabs>
                <w:tab w:val="right" w:leader="dot" w:pos="9072"/>
              </w:tabs>
              <w:spacing w:before="60" w:after="60"/>
              <w:rPr>
                <w:rFonts w:eastAsia="Times New Roman"/>
                <w:noProof/>
                <w:szCs w:val="24"/>
              </w:rPr>
            </w:pPr>
            <w:r w:rsidRPr="005E6FAF">
              <w:rPr>
                <w:noProof/>
              </w:rPr>
              <w:t>Jebkura cita informācija, ko pieprasījuma iesniedzēja valsts uzskata par lietderīgu izpildiestādei saistībā ar palīdzības lūguma izpildi: ……………………….</w:t>
            </w:r>
            <w:r w:rsidRPr="005E6FAF">
              <w:rPr>
                <w:noProof/>
              </w:rPr>
              <w:tab/>
            </w:r>
            <w:r w:rsidRPr="005E6FAF">
              <w:rPr>
                <w:noProof/>
              </w:rPr>
              <w:tab/>
            </w:r>
          </w:p>
          <w:p w14:paraId="588994A2"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r>
          </w:p>
          <w:p w14:paraId="3117F6F9"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r>
          </w:p>
          <w:p w14:paraId="7F6A8C6A" w14:textId="77777777" w:rsidR="006F17D2" w:rsidRPr="005E6FAF" w:rsidRDefault="006F17D2" w:rsidP="00C559A4">
            <w:pPr>
              <w:pageBreakBefore/>
              <w:spacing w:before="60" w:after="60"/>
              <w:rPr>
                <w:rFonts w:eastAsia="Times New Roman"/>
                <w:noProof/>
                <w:szCs w:val="24"/>
              </w:rPr>
            </w:pPr>
            <w:r w:rsidRPr="009B79B2">
              <w:rPr>
                <w:noProof/>
              </w:rPr>
              <w:t>3</w:t>
            </w:r>
            <w:r w:rsidRPr="005E6FAF">
              <w:rPr>
                <w:noProof/>
              </w:rPr>
              <w:t xml:space="preserve">. Vai šis nodarījums ir Tirdzniecības un sadarbības nolīguma </w:t>
            </w:r>
            <w:r w:rsidRPr="009B79B2">
              <w:rPr>
                <w:noProof/>
              </w:rPr>
              <w:t>640</w:t>
            </w:r>
            <w:r w:rsidRPr="005E6FAF">
              <w:rPr>
                <w:noProof/>
              </w:rPr>
              <w:t xml:space="preserve">. panta </w:t>
            </w:r>
            <w:r w:rsidRPr="009B79B2">
              <w:rPr>
                <w:noProof/>
              </w:rPr>
              <w:t>6</w:t>
            </w:r>
            <w:r w:rsidRPr="005E6FAF">
              <w:rPr>
                <w:noProof/>
              </w:rPr>
              <w:t>. punktā minētais braukšanas pārkāpums:</w:t>
            </w:r>
          </w:p>
          <w:p w14:paraId="3599B62B" w14:textId="77777777" w:rsidR="006F17D2" w:rsidRPr="005E6FAF" w:rsidRDefault="00CD5709" w:rsidP="00C559A4">
            <w:pPr>
              <w:spacing w:before="60" w:after="60"/>
              <w:rPr>
                <w:rFonts w:eastAsia="Times New Roman"/>
                <w:noProof/>
                <w:szCs w:val="24"/>
              </w:rPr>
            </w:pPr>
            <w:sdt>
              <w:sdtPr>
                <w:rPr>
                  <w:noProof/>
                  <w:szCs w:val="24"/>
                </w:rPr>
                <w:id w:val="-909771112"/>
                <w14:checkbox>
                  <w14:checked w14:val="0"/>
                  <w14:checkedState w14:val="2612" w14:font="MS Gothic"/>
                  <w14:uncheckedState w14:val="2610" w14:font="MS Gothic"/>
                </w14:checkbox>
              </w:sdtPr>
              <w:sdtEndPr/>
              <w:sdtContent>
                <w:r w:rsidR="00CB08F1" w:rsidRPr="005E6FAF">
                  <w:rPr>
                    <w:rFonts w:ascii="Segoe UI Symbol" w:eastAsia="MS Gothic" w:hAnsi="Segoe UI Symbol" w:cs="Segoe UI Symbol"/>
                    <w:noProof/>
                    <w:szCs w:val="24"/>
                  </w:rPr>
                  <w:t>☐</w:t>
                </w:r>
              </w:sdtContent>
            </w:sdt>
            <w:r w:rsidR="00CB08F1" w:rsidRPr="005E6FAF">
              <w:rPr>
                <w:noProof/>
              </w:rPr>
              <w:t xml:space="preserve"> jā</w:t>
            </w:r>
          </w:p>
          <w:p w14:paraId="64EE6C9B" w14:textId="77777777" w:rsidR="006F17D2" w:rsidRPr="005E6FAF" w:rsidRDefault="00CD5709" w:rsidP="00C559A4">
            <w:pPr>
              <w:spacing w:before="60" w:after="60"/>
              <w:rPr>
                <w:rFonts w:eastAsia="Times New Roman"/>
                <w:noProof/>
                <w:szCs w:val="24"/>
              </w:rPr>
            </w:pPr>
            <w:sdt>
              <w:sdtPr>
                <w:rPr>
                  <w:noProof/>
                  <w:szCs w:val="24"/>
                </w:rPr>
                <w:id w:val="-1030882290"/>
                <w14:checkbox>
                  <w14:checked w14:val="0"/>
                  <w14:checkedState w14:val="2612" w14:font="MS Gothic"/>
                  <w14:uncheckedState w14:val="2610" w14:font="MS Gothic"/>
                </w14:checkbox>
              </w:sdtPr>
              <w:sdtEndPr/>
              <w:sdtContent>
                <w:r w:rsidR="00CB08F1" w:rsidRPr="005E6FAF">
                  <w:rPr>
                    <w:rFonts w:ascii="Segoe UI Symbol" w:eastAsia="MS Gothic" w:hAnsi="Segoe UI Symbol" w:cs="Segoe UI Symbol"/>
                    <w:noProof/>
                    <w:szCs w:val="24"/>
                  </w:rPr>
                  <w:t>☐</w:t>
                </w:r>
              </w:sdtContent>
            </w:sdt>
            <w:r w:rsidR="00CB08F1" w:rsidRPr="005E6FAF">
              <w:rPr>
                <w:noProof/>
              </w:rPr>
              <w:t xml:space="preserve"> nē</w:t>
            </w:r>
          </w:p>
          <w:p w14:paraId="29C9601C" w14:textId="77777777" w:rsidR="006F17D2" w:rsidRPr="005E6FAF" w:rsidRDefault="006F17D2" w:rsidP="00C559A4">
            <w:pPr>
              <w:spacing w:before="60" w:after="60"/>
              <w:rPr>
                <w:rFonts w:eastAsia="Times New Roman"/>
                <w:noProof/>
                <w:szCs w:val="24"/>
              </w:rPr>
            </w:pPr>
          </w:p>
          <w:p w14:paraId="2D78D7EE" w14:textId="77777777" w:rsidR="006F17D2" w:rsidRPr="005E6FAF" w:rsidRDefault="006F17D2" w:rsidP="00C559A4">
            <w:pPr>
              <w:spacing w:before="60" w:after="60"/>
              <w:rPr>
                <w:rFonts w:eastAsia="Times New Roman"/>
                <w:noProof/>
                <w:szCs w:val="24"/>
              </w:rPr>
            </w:pPr>
            <w:r w:rsidRPr="009B79B2">
              <w:rPr>
                <w:noProof/>
              </w:rPr>
              <w:t>4</w:t>
            </w:r>
            <w:r w:rsidRPr="005E6FAF">
              <w:rPr>
                <w:noProof/>
              </w:rPr>
              <w:t xml:space="preserve">. Tiesvedības veids, kam izdots lūgums: </w:t>
            </w:r>
          </w:p>
          <w:p w14:paraId="1000A36D" w14:textId="77777777" w:rsidR="006F17D2" w:rsidRPr="005E6FAF" w:rsidRDefault="00CD5709" w:rsidP="00C559A4">
            <w:pPr>
              <w:spacing w:before="60" w:after="60"/>
              <w:rPr>
                <w:rFonts w:eastAsia="Times New Roman"/>
                <w:noProof/>
                <w:szCs w:val="24"/>
              </w:rPr>
            </w:pPr>
            <w:sdt>
              <w:sdtPr>
                <w:rPr>
                  <w:noProof/>
                  <w:sz w:val="20"/>
                </w:rPr>
                <w:id w:val="-1872294575"/>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tiesvedība attiecībā uz nodarījumiem, sodu piemērošana par kuriem laikā, kad tiek lūgta palīdzība, piekrīt pieprasījuma iesniedzējas valsts tiesu iestāžu jurisdikcijai.</w:t>
            </w:r>
          </w:p>
          <w:p w14:paraId="038A3789" w14:textId="77777777" w:rsidR="006F17D2" w:rsidRPr="005E6FAF" w:rsidRDefault="00CD5709" w:rsidP="00C559A4">
            <w:pPr>
              <w:spacing w:before="60" w:after="60"/>
              <w:rPr>
                <w:rFonts w:eastAsia="Times New Roman"/>
                <w:noProof/>
                <w:szCs w:val="24"/>
              </w:rPr>
            </w:pPr>
            <w:sdt>
              <w:sdtPr>
                <w:rPr>
                  <w:noProof/>
                  <w:sz w:val="20"/>
                </w:rPr>
                <w:id w:val="-517921181"/>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tiesvedība, ko administratīvās iestādes ierosinājušas par rīcību, kura kā tiesību normu pārkāpums ir sodāma saskaņā ar pieprasījuma iesniedzējas valsts vai pieprasījuma saņēmējas valsts tiesību aktiem, un ja pēc šādu iestāžu lēmuma var tikt ierosināta tiesvedība tiesā, kurai ir jurisdikcija konkrēti krimināllietās.</w:t>
            </w:r>
          </w:p>
          <w:p w14:paraId="68813951" w14:textId="77777777" w:rsidR="006F17D2" w:rsidRPr="005E6FAF" w:rsidRDefault="006F17D2" w:rsidP="00C559A4">
            <w:pPr>
              <w:spacing w:before="60" w:after="60"/>
              <w:rPr>
                <w:rFonts w:eastAsia="Times New Roman"/>
                <w:noProof/>
                <w:szCs w:val="24"/>
              </w:rPr>
            </w:pPr>
          </w:p>
        </w:tc>
      </w:tr>
      <w:tr w:rsidR="006F17D2" w:rsidRPr="005E6FAF" w14:paraId="4B2C369E" w14:textId="77777777" w:rsidTr="00C559A4">
        <w:tc>
          <w:tcPr>
            <w:tcW w:w="5000" w:type="pct"/>
            <w:tcBorders>
              <w:top w:val="single" w:sz="4" w:space="0" w:color="auto"/>
              <w:left w:val="single" w:sz="4" w:space="0" w:color="auto"/>
              <w:bottom w:val="single" w:sz="4" w:space="0" w:color="auto"/>
              <w:right w:val="single" w:sz="4" w:space="0" w:color="auto"/>
            </w:tcBorders>
          </w:tcPr>
          <w:p w14:paraId="259C9CDC" w14:textId="77777777" w:rsidR="006F17D2" w:rsidRPr="005E6FAF" w:rsidRDefault="006F17D2" w:rsidP="00C559A4">
            <w:pPr>
              <w:pageBreakBefore/>
              <w:spacing w:before="60" w:after="60"/>
              <w:rPr>
                <w:rFonts w:eastAsia="Times New Roman"/>
                <w:noProof/>
                <w:szCs w:val="24"/>
              </w:rPr>
            </w:pPr>
            <w:r w:rsidRPr="005E6FAF">
              <w:rPr>
                <w:noProof/>
              </w:rPr>
              <w:t>F IEDAĻA. Attiecīgo fizisko vai juridisko personu identitāte</w:t>
            </w:r>
          </w:p>
          <w:p w14:paraId="043A5B26" w14:textId="77777777" w:rsidR="006F17D2" w:rsidRPr="005E6FAF" w:rsidRDefault="006F17D2" w:rsidP="00C559A4">
            <w:pPr>
              <w:pageBreakBefore/>
              <w:spacing w:before="60" w:after="60"/>
              <w:rPr>
                <w:rFonts w:eastAsia="Times New Roman"/>
                <w:noProof/>
                <w:szCs w:val="24"/>
              </w:rPr>
            </w:pPr>
            <w:r w:rsidRPr="005E6FAF">
              <w:rPr>
                <w:noProof/>
              </w:rPr>
              <w:t>Sniedziet tikai tādu informāciju, kas ir būtiska un ietver vienīgi to, kas ir nepieciešams šā lūguma izpildei. Ja runa ir par vairāk nekā vienu personu, sniedziet informāciju par katru personu.</w:t>
            </w:r>
          </w:p>
          <w:p w14:paraId="4DC76F42" w14:textId="77777777" w:rsidR="006F17D2" w:rsidRPr="005E6FAF" w:rsidRDefault="006F17D2" w:rsidP="00C559A4">
            <w:pPr>
              <w:spacing w:before="60" w:after="60"/>
              <w:rPr>
                <w:rFonts w:eastAsia="Times New Roman"/>
                <w:noProof/>
                <w:szCs w:val="24"/>
              </w:rPr>
            </w:pPr>
            <w:r w:rsidRPr="009B79B2">
              <w:rPr>
                <w:noProof/>
              </w:rPr>
              <w:t>1</w:t>
            </w:r>
            <w:r w:rsidRPr="005E6FAF">
              <w:rPr>
                <w:noProof/>
              </w:rPr>
              <w:t>.</w:t>
            </w:r>
            <w:r w:rsidRPr="005E6FAF">
              <w:rPr>
                <w:noProof/>
              </w:rPr>
              <w:tab/>
              <w:t xml:space="preserve">Norādiet visu zināmo informāciju par tās(-o) personas(-u) identitāti, uz kuru(-ām) attiecas pasākums: </w:t>
            </w:r>
          </w:p>
          <w:p w14:paraId="7704287D" w14:textId="77777777" w:rsidR="006F17D2" w:rsidRPr="005E6FAF" w:rsidRDefault="006F17D2" w:rsidP="00C559A4">
            <w:pPr>
              <w:spacing w:before="60" w:after="60"/>
              <w:rPr>
                <w:rFonts w:eastAsia="Times New Roman"/>
                <w:noProof/>
                <w:szCs w:val="24"/>
              </w:rPr>
            </w:pPr>
            <w:r w:rsidRPr="005E6FAF">
              <w:rPr>
                <w:noProof/>
              </w:rPr>
              <w:t>i)</w:t>
            </w:r>
            <w:r w:rsidRPr="005E6FAF">
              <w:rPr>
                <w:noProof/>
              </w:rPr>
              <w:tab/>
              <w:t>Fiziska(-as) persona(-as)</w:t>
            </w:r>
          </w:p>
          <w:p w14:paraId="75924ABA" w14:textId="77777777" w:rsidR="006F17D2" w:rsidRPr="005E6FAF" w:rsidRDefault="006F17D2" w:rsidP="00C559A4">
            <w:pPr>
              <w:tabs>
                <w:tab w:val="right" w:leader="dot" w:pos="9072"/>
              </w:tabs>
              <w:spacing w:before="60" w:after="60"/>
              <w:rPr>
                <w:rFonts w:eastAsia="Times New Roman"/>
                <w:noProof/>
                <w:szCs w:val="24"/>
              </w:rPr>
            </w:pPr>
            <w:r w:rsidRPr="005E6FAF">
              <w:rPr>
                <w:noProof/>
              </w:rPr>
              <w:t>Uzvārds(-i):</w:t>
            </w:r>
            <w:r w:rsidRPr="005E6FAF">
              <w:rPr>
                <w:noProof/>
              </w:rPr>
              <w:tab/>
            </w:r>
          </w:p>
          <w:p w14:paraId="0849C393" w14:textId="77777777" w:rsidR="006F17D2" w:rsidRPr="005E6FAF" w:rsidRDefault="006F17D2" w:rsidP="00C559A4">
            <w:pPr>
              <w:tabs>
                <w:tab w:val="right" w:leader="dot" w:pos="9072"/>
              </w:tabs>
              <w:spacing w:before="60" w:after="60"/>
              <w:rPr>
                <w:rFonts w:eastAsia="Times New Roman"/>
                <w:noProof/>
                <w:szCs w:val="24"/>
              </w:rPr>
            </w:pPr>
            <w:r w:rsidRPr="005E6FAF">
              <w:rPr>
                <w:noProof/>
              </w:rPr>
              <w:t>Vārds(-i):</w:t>
            </w:r>
            <w:r w:rsidRPr="005E6FAF">
              <w:rPr>
                <w:noProof/>
              </w:rPr>
              <w:tab/>
            </w:r>
          </w:p>
          <w:p w14:paraId="10E09793" w14:textId="77777777" w:rsidR="006F17D2" w:rsidRPr="005E6FAF" w:rsidRDefault="006F17D2" w:rsidP="00C559A4">
            <w:pPr>
              <w:tabs>
                <w:tab w:val="right" w:leader="dot" w:pos="9072"/>
              </w:tabs>
              <w:spacing w:before="60" w:after="60"/>
              <w:rPr>
                <w:rFonts w:eastAsia="Times New Roman"/>
                <w:noProof/>
                <w:szCs w:val="24"/>
              </w:rPr>
            </w:pPr>
            <w:r w:rsidRPr="005E6FAF">
              <w:rPr>
                <w:noProof/>
              </w:rPr>
              <w:t>Cits(-i) attiecīgs(-i) vārds(-i), ja ir:</w:t>
            </w:r>
            <w:r w:rsidRPr="005E6FAF">
              <w:rPr>
                <w:noProof/>
              </w:rPr>
              <w:tab/>
            </w:r>
          </w:p>
          <w:p w14:paraId="1323AC96" w14:textId="77777777" w:rsidR="006F17D2" w:rsidRPr="005E6FAF" w:rsidRDefault="006F17D2" w:rsidP="00C559A4">
            <w:pPr>
              <w:tabs>
                <w:tab w:val="right" w:leader="dot" w:pos="9072"/>
              </w:tabs>
              <w:spacing w:before="60" w:after="60"/>
              <w:rPr>
                <w:rFonts w:eastAsia="Times New Roman"/>
                <w:noProof/>
                <w:szCs w:val="24"/>
              </w:rPr>
            </w:pPr>
            <w:r w:rsidRPr="005E6FAF">
              <w:rPr>
                <w:noProof/>
              </w:rPr>
              <w:t>Pieņemtais(-ie) vārds(-i), ja ir:</w:t>
            </w:r>
            <w:r w:rsidRPr="005E6FAF">
              <w:rPr>
                <w:noProof/>
              </w:rPr>
              <w:tab/>
            </w:r>
          </w:p>
          <w:p w14:paraId="5AA0A339" w14:textId="77777777" w:rsidR="006F17D2" w:rsidRPr="005E6FAF" w:rsidRDefault="006F17D2" w:rsidP="00C559A4">
            <w:pPr>
              <w:tabs>
                <w:tab w:val="right" w:leader="dot" w:pos="9072"/>
              </w:tabs>
              <w:spacing w:before="60" w:after="60"/>
              <w:rPr>
                <w:rFonts w:eastAsia="Times New Roman"/>
                <w:noProof/>
                <w:szCs w:val="24"/>
              </w:rPr>
            </w:pPr>
            <w:r w:rsidRPr="005E6FAF">
              <w:rPr>
                <w:noProof/>
              </w:rPr>
              <w:t>Dzimums:</w:t>
            </w:r>
            <w:r w:rsidRPr="005E6FAF">
              <w:rPr>
                <w:noProof/>
              </w:rPr>
              <w:tab/>
            </w:r>
          </w:p>
          <w:p w14:paraId="5FA2AC67" w14:textId="77777777" w:rsidR="006F17D2" w:rsidRPr="005E6FAF" w:rsidRDefault="006F17D2" w:rsidP="00C559A4">
            <w:pPr>
              <w:tabs>
                <w:tab w:val="right" w:leader="dot" w:pos="9072"/>
              </w:tabs>
              <w:spacing w:before="60" w:after="60"/>
              <w:rPr>
                <w:rFonts w:eastAsia="Times New Roman"/>
                <w:noProof/>
                <w:szCs w:val="24"/>
              </w:rPr>
            </w:pPr>
            <w:r w:rsidRPr="005E6FAF">
              <w:rPr>
                <w:noProof/>
              </w:rPr>
              <w:t>Valstspiederība:</w:t>
            </w:r>
            <w:r w:rsidRPr="005E6FAF">
              <w:rPr>
                <w:noProof/>
              </w:rPr>
              <w:tab/>
            </w:r>
          </w:p>
          <w:p w14:paraId="7EBCDE6E" w14:textId="77777777" w:rsidR="006F17D2" w:rsidRPr="005E6FAF" w:rsidRDefault="006F17D2" w:rsidP="00C559A4">
            <w:pPr>
              <w:tabs>
                <w:tab w:val="right" w:leader="dot" w:pos="9072"/>
              </w:tabs>
              <w:spacing w:before="60" w:after="60"/>
              <w:rPr>
                <w:rFonts w:eastAsia="Times New Roman"/>
                <w:noProof/>
                <w:szCs w:val="24"/>
              </w:rPr>
            </w:pPr>
            <w:r w:rsidRPr="005E6FAF">
              <w:rPr>
                <w:noProof/>
              </w:rPr>
              <w:t>Personas kods un sociālā nodrošinājuma numurs:</w:t>
            </w:r>
            <w:r w:rsidRPr="005E6FAF">
              <w:rPr>
                <w:noProof/>
              </w:rPr>
              <w:tab/>
            </w:r>
          </w:p>
          <w:p w14:paraId="2EAE1B32" w14:textId="77777777" w:rsidR="006F17D2" w:rsidRPr="005E6FAF" w:rsidRDefault="006F17D2" w:rsidP="00C559A4">
            <w:pPr>
              <w:tabs>
                <w:tab w:val="right" w:leader="dot" w:pos="9072"/>
              </w:tabs>
              <w:spacing w:before="60" w:after="60"/>
              <w:rPr>
                <w:rFonts w:eastAsia="Times New Roman"/>
                <w:noProof/>
                <w:szCs w:val="24"/>
              </w:rPr>
            </w:pPr>
            <w:r w:rsidRPr="005E6FAF">
              <w:rPr>
                <w:noProof/>
              </w:rPr>
              <w:t>Personas identitātes dokumenta(-u) veids(-i) un numurs(-i) (identitātes karte, pase), ja ir:</w:t>
            </w:r>
          </w:p>
          <w:p w14:paraId="6856231B"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r>
          </w:p>
          <w:p w14:paraId="4B8DA9C2" w14:textId="77777777" w:rsidR="006F17D2" w:rsidRPr="005E6FAF" w:rsidRDefault="006F17D2" w:rsidP="00C559A4">
            <w:pPr>
              <w:tabs>
                <w:tab w:val="right" w:leader="dot" w:pos="9072"/>
              </w:tabs>
              <w:spacing w:before="60" w:after="60"/>
              <w:rPr>
                <w:rFonts w:eastAsia="Times New Roman"/>
                <w:noProof/>
                <w:szCs w:val="24"/>
              </w:rPr>
            </w:pPr>
            <w:r w:rsidRPr="005E6FAF">
              <w:rPr>
                <w:noProof/>
              </w:rPr>
              <w:t>Dzimšanas datums:</w:t>
            </w:r>
            <w:r w:rsidRPr="005E6FAF">
              <w:rPr>
                <w:noProof/>
              </w:rPr>
              <w:tab/>
            </w:r>
          </w:p>
          <w:p w14:paraId="14B66759" w14:textId="77777777" w:rsidR="006F17D2" w:rsidRPr="005E6FAF" w:rsidRDefault="006F17D2" w:rsidP="00C559A4">
            <w:pPr>
              <w:tabs>
                <w:tab w:val="right" w:leader="dot" w:pos="9072"/>
              </w:tabs>
              <w:spacing w:before="60" w:after="60"/>
              <w:rPr>
                <w:rFonts w:eastAsia="Times New Roman"/>
                <w:noProof/>
                <w:szCs w:val="24"/>
              </w:rPr>
            </w:pPr>
            <w:r w:rsidRPr="005E6FAF">
              <w:rPr>
                <w:noProof/>
              </w:rPr>
              <w:t>Dzimšanas vieta:</w:t>
            </w:r>
            <w:r w:rsidRPr="005E6FAF">
              <w:rPr>
                <w:noProof/>
              </w:rPr>
              <w:tab/>
            </w:r>
          </w:p>
          <w:p w14:paraId="34A77C14" w14:textId="77777777" w:rsidR="006F17D2" w:rsidRPr="005E6FAF" w:rsidRDefault="006F17D2" w:rsidP="00C559A4">
            <w:pPr>
              <w:spacing w:before="60" w:after="60"/>
              <w:rPr>
                <w:rFonts w:eastAsia="Times New Roman"/>
                <w:noProof/>
                <w:szCs w:val="24"/>
              </w:rPr>
            </w:pPr>
            <w:r w:rsidRPr="005E6FAF">
              <w:rPr>
                <w:noProof/>
              </w:rPr>
              <w:t>Dzīvesvieta un/vai zināmā adrese; ja adrese nav zināma, tad pēdējā zināmā adrese:</w:t>
            </w:r>
          </w:p>
          <w:p w14:paraId="184FCE54"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r>
          </w:p>
          <w:p w14:paraId="48AB35CC" w14:textId="77777777" w:rsidR="006F17D2" w:rsidRPr="005E6FAF" w:rsidRDefault="006F17D2" w:rsidP="00C559A4">
            <w:pPr>
              <w:tabs>
                <w:tab w:val="right" w:leader="dot" w:pos="9072"/>
              </w:tabs>
              <w:spacing w:before="60" w:after="60"/>
              <w:rPr>
                <w:rFonts w:eastAsia="Times New Roman"/>
                <w:noProof/>
                <w:szCs w:val="24"/>
              </w:rPr>
            </w:pPr>
            <w:r w:rsidRPr="005E6FAF">
              <w:rPr>
                <w:noProof/>
              </w:rPr>
              <w:t>Darba vieta (tostarp kontaktinformācija):.......................................................................................................</w:t>
            </w:r>
          </w:p>
          <w:p w14:paraId="6B3B9F4F" w14:textId="77777777" w:rsidR="006F17D2" w:rsidRPr="005E6FAF" w:rsidRDefault="006F17D2" w:rsidP="00C559A4">
            <w:pPr>
              <w:tabs>
                <w:tab w:val="right" w:leader="dot" w:pos="9072"/>
              </w:tabs>
              <w:spacing w:before="60" w:after="60"/>
              <w:rPr>
                <w:rFonts w:eastAsia="Times New Roman"/>
                <w:noProof/>
                <w:szCs w:val="24"/>
              </w:rPr>
            </w:pPr>
            <w:r w:rsidRPr="005E6FAF">
              <w:rPr>
                <w:noProof/>
              </w:rPr>
              <w:t>Cita kontaktinformācija (e-pasts, tālruņa Nr.): ………………………………………………………….</w:t>
            </w:r>
          </w:p>
          <w:p w14:paraId="695B8F7C" w14:textId="77777777" w:rsidR="006F17D2" w:rsidRPr="005E6FAF" w:rsidRDefault="006F17D2" w:rsidP="00C559A4">
            <w:pPr>
              <w:spacing w:before="60" w:after="60"/>
              <w:rPr>
                <w:rFonts w:eastAsia="Times New Roman"/>
                <w:noProof/>
                <w:szCs w:val="24"/>
              </w:rPr>
            </w:pPr>
            <w:r w:rsidRPr="005E6FAF">
              <w:rPr>
                <w:noProof/>
              </w:rPr>
              <w:t>Valoda(-as), kuru(-as) persona saprot:</w:t>
            </w:r>
          </w:p>
          <w:p w14:paraId="789C7690" w14:textId="77777777" w:rsidR="006F17D2" w:rsidRPr="005E6FAF" w:rsidRDefault="006F17D2" w:rsidP="00C559A4">
            <w:pPr>
              <w:spacing w:before="60" w:after="60"/>
              <w:rPr>
                <w:rFonts w:eastAsia="Times New Roman"/>
                <w:noProof/>
                <w:szCs w:val="24"/>
              </w:rPr>
            </w:pPr>
            <w:r w:rsidRPr="005E6FAF">
              <w:rPr>
                <w:noProof/>
              </w:rPr>
              <w:t xml:space="preserve">Norādiet, kāds statuss tiesvedībā tajā brīdī ir attiecīgajai personai: </w:t>
            </w:r>
          </w:p>
          <w:p w14:paraId="257D6F72" w14:textId="77777777" w:rsidR="006F17D2" w:rsidRPr="005E6FAF" w:rsidRDefault="00CD5709" w:rsidP="00C559A4">
            <w:pPr>
              <w:spacing w:before="60" w:after="60"/>
              <w:rPr>
                <w:rFonts w:eastAsia="Times New Roman"/>
                <w:noProof/>
                <w:szCs w:val="24"/>
              </w:rPr>
            </w:pPr>
            <w:sdt>
              <w:sdtPr>
                <w:rPr>
                  <w:noProof/>
                  <w:sz w:val="20"/>
                </w:rPr>
                <w:id w:val="755168185"/>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aizdomās turētais vai apsūdzētais</w:t>
            </w:r>
          </w:p>
          <w:p w14:paraId="58292913" w14:textId="77777777" w:rsidR="006F17D2" w:rsidRPr="005E6FAF" w:rsidRDefault="00CD5709" w:rsidP="00C559A4">
            <w:pPr>
              <w:spacing w:before="60" w:after="60"/>
              <w:rPr>
                <w:rFonts w:eastAsia="Times New Roman"/>
                <w:noProof/>
                <w:szCs w:val="24"/>
              </w:rPr>
            </w:pPr>
            <w:sdt>
              <w:sdtPr>
                <w:rPr>
                  <w:noProof/>
                  <w:sz w:val="20"/>
                </w:rPr>
                <w:id w:val="1579323907"/>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cietušais</w:t>
            </w:r>
          </w:p>
          <w:p w14:paraId="3E19B4BD" w14:textId="77777777" w:rsidR="006F17D2" w:rsidRPr="005E6FAF" w:rsidRDefault="00CD5709" w:rsidP="00C559A4">
            <w:pPr>
              <w:spacing w:before="60" w:after="60"/>
              <w:rPr>
                <w:rFonts w:eastAsia="Times New Roman"/>
                <w:noProof/>
                <w:szCs w:val="24"/>
              </w:rPr>
            </w:pPr>
            <w:sdt>
              <w:sdtPr>
                <w:rPr>
                  <w:noProof/>
                  <w:sz w:val="20"/>
                </w:rPr>
                <w:id w:val="-726136134"/>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liecinieks</w:t>
            </w:r>
          </w:p>
          <w:p w14:paraId="7B3793A5" w14:textId="77777777" w:rsidR="006F17D2" w:rsidRPr="005E6FAF" w:rsidRDefault="00CD5709" w:rsidP="00C559A4">
            <w:pPr>
              <w:spacing w:before="60" w:after="60"/>
              <w:rPr>
                <w:rFonts w:eastAsia="Times New Roman"/>
                <w:noProof/>
                <w:szCs w:val="24"/>
              </w:rPr>
            </w:pPr>
            <w:sdt>
              <w:sdtPr>
                <w:rPr>
                  <w:noProof/>
                  <w:sz w:val="20"/>
                </w:rPr>
                <w:id w:val="-583914720"/>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eksperts</w:t>
            </w:r>
          </w:p>
          <w:p w14:paraId="1E280ABE" w14:textId="77777777" w:rsidR="006F17D2" w:rsidRPr="005E6FAF" w:rsidRDefault="00CD5709" w:rsidP="00C559A4">
            <w:pPr>
              <w:spacing w:before="60" w:after="60"/>
              <w:rPr>
                <w:rFonts w:eastAsia="Times New Roman"/>
                <w:noProof/>
                <w:szCs w:val="24"/>
              </w:rPr>
            </w:pPr>
            <w:sdt>
              <w:sdtPr>
                <w:rPr>
                  <w:noProof/>
                  <w:sz w:val="20"/>
                </w:rPr>
                <w:id w:val="-1275775899"/>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trešā persona</w:t>
            </w:r>
          </w:p>
          <w:p w14:paraId="0130E0C9" w14:textId="77777777" w:rsidR="006F17D2" w:rsidRPr="005E6FAF" w:rsidRDefault="00CD5709" w:rsidP="00C559A4">
            <w:pPr>
              <w:pageBreakBefore/>
              <w:spacing w:before="60" w:after="60"/>
              <w:rPr>
                <w:rFonts w:eastAsia="Times New Roman"/>
                <w:noProof/>
                <w:szCs w:val="24"/>
              </w:rPr>
            </w:pPr>
            <w:sdt>
              <w:sdtPr>
                <w:rPr>
                  <w:noProof/>
                  <w:sz w:val="20"/>
                </w:rPr>
                <w:id w:val="1507947073"/>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cits (lūgums norādīt): ……………………………….………………………………………….</w:t>
            </w:r>
          </w:p>
        </w:tc>
      </w:tr>
      <w:tr w:rsidR="006F17D2" w:rsidRPr="005E6FAF" w14:paraId="50372976" w14:textId="77777777" w:rsidTr="00C559A4">
        <w:tc>
          <w:tcPr>
            <w:tcW w:w="5000" w:type="pct"/>
            <w:tcBorders>
              <w:top w:val="single" w:sz="4" w:space="0" w:color="auto"/>
              <w:left w:val="single" w:sz="4" w:space="0" w:color="auto"/>
              <w:bottom w:val="single" w:sz="4" w:space="0" w:color="auto"/>
              <w:right w:val="single" w:sz="4" w:space="0" w:color="auto"/>
            </w:tcBorders>
          </w:tcPr>
          <w:p w14:paraId="7A381CB2" w14:textId="77777777" w:rsidR="006F17D2" w:rsidRPr="005E6FAF" w:rsidRDefault="006F17D2" w:rsidP="00C559A4">
            <w:pPr>
              <w:pageBreakBefore/>
              <w:spacing w:before="60" w:after="60"/>
              <w:rPr>
                <w:rFonts w:eastAsia="Times New Roman"/>
                <w:noProof/>
                <w:szCs w:val="24"/>
              </w:rPr>
            </w:pPr>
            <w:r w:rsidRPr="005E6FAF">
              <w:rPr>
                <w:noProof/>
              </w:rPr>
              <w:t>ii)</w:t>
            </w:r>
            <w:r w:rsidRPr="005E6FAF">
              <w:rPr>
                <w:noProof/>
              </w:rPr>
              <w:tab/>
              <w:t>Juridiska(-as) persona(-as)</w:t>
            </w:r>
          </w:p>
          <w:p w14:paraId="55B1C10A" w14:textId="77777777" w:rsidR="006F17D2" w:rsidRPr="005E6FAF" w:rsidRDefault="006F17D2" w:rsidP="00C559A4">
            <w:pPr>
              <w:tabs>
                <w:tab w:val="right" w:leader="dot" w:pos="9072"/>
              </w:tabs>
              <w:spacing w:before="60" w:after="60"/>
              <w:rPr>
                <w:rFonts w:eastAsia="Times New Roman"/>
                <w:noProof/>
                <w:szCs w:val="24"/>
              </w:rPr>
            </w:pPr>
            <w:r w:rsidRPr="005E6FAF">
              <w:rPr>
                <w:noProof/>
              </w:rPr>
              <w:t>Uzvārds(-i):</w:t>
            </w:r>
            <w:r w:rsidRPr="005E6FAF">
              <w:rPr>
                <w:noProof/>
              </w:rPr>
              <w:tab/>
            </w:r>
          </w:p>
          <w:p w14:paraId="1F477786" w14:textId="77777777" w:rsidR="006F17D2" w:rsidRPr="005E6FAF" w:rsidRDefault="006F17D2" w:rsidP="00C559A4">
            <w:pPr>
              <w:tabs>
                <w:tab w:val="right" w:leader="dot" w:pos="9072"/>
              </w:tabs>
              <w:spacing w:before="60" w:after="60"/>
              <w:rPr>
                <w:rFonts w:eastAsia="Times New Roman"/>
                <w:noProof/>
                <w:szCs w:val="24"/>
              </w:rPr>
            </w:pPr>
            <w:r w:rsidRPr="005E6FAF">
              <w:rPr>
                <w:noProof/>
              </w:rPr>
              <w:t>Juridiskas personas forma:</w:t>
            </w:r>
            <w:r w:rsidRPr="005E6FAF">
              <w:rPr>
                <w:noProof/>
              </w:rPr>
              <w:tab/>
            </w:r>
          </w:p>
          <w:p w14:paraId="13C10FD2" w14:textId="77777777" w:rsidR="006F17D2" w:rsidRPr="005E6FAF" w:rsidRDefault="006F17D2" w:rsidP="00C559A4">
            <w:pPr>
              <w:tabs>
                <w:tab w:val="right" w:leader="dot" w:pos="9072"/>
              </w:tabs>
              <w:spacing w:before="60" w:after="60"/>
              <w:rPr>
                <w:rFonts w:eastAsia="Times New Roman"/>
                <w:noProof/>
                <w:szCs w:val="24"/>
              </w:rPr>
            </w:pPr>
            <w:r w:rsidRPr="005E6FAF">
              <w:rPr>
                <w:noProof/>
              </w:rPr>
              <w:t>Saīsinātais nosaukums, parasti lietotais nosaukums vai tirdzniecības nosaukums, ja ir:</w:t>
            </w:r>
          </w:p>
          <w:p w14:paraId="7088B158"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r>
          </w:p>
          <w:p w14:paraId="470876CD" w14:textId="77777777" w:rsidR="006F17D2" w:rsidRPr="005E6FAF" w:rsidRDefault="006F17D2" w:rsidP="00C559A4">
            <w:pPr>
              <w:tabs>
                <w:tab w:val="right" w:leader="dot" w:pos="9072"/>
              </w:tabs>
              <w:spacing w:before="60" w:after="60"/>
              <w:rPr>
                <w:rFonts w:eastAsia="Times New Roman"/>
                <w:noProof/>
                <w:szCs w:val="24"/>
              </w:rPr>
            </w:pPr>
            <w:r w:rsidRPr="005E6FAF">
              <w:rPr>
                <w:noProof/>
              </w:rPr>
              <w:t>Juridiskā adrese/birojs:</w:t>
            </w:r>
            <w:r w:rsidRPr="005E6FAF">
              <w:rPr>
                <w:noProof/>
              </w:rPr>
              <w:tab/>
            </w:r>
          </w:p>
          <w:p w14:paraId="2AC27DCD" w14:textId="77777777" w:rsidR="006F17D2" w:rsidRPr="005E6FAF" w:rsidRDefault="006F17D2" w:rsidP="00C559A4">
            <w:pPr>
              <w:tabs>
                <w:tab w:val="right" w:leader="dot" w:pos="9072"/>
              </w:tabs>
              <w:spacing w:before="60" w:after="60"/>
              <w:rPr>
                <w:rFonts w:eastAsia="Times New Roman"/>
                <w:noProof/>
                <w:szCs w:val="24"/>
              </w:rPr>
            </w:pPr>
            <w:r w:rsidRPr="005E6FAF">
              <w:rPr>
                <w:noProof/>
              </w:rPr>
              <w:t>Reģistrācijas numurs:</w:t>
            </w:r>
            <w:r w:rsidRPr="005E6FAF">
              <w:rPr>
                <w:noProof/>
              </w:rPr>
              <w:tab/>
            </w:r>
          </w:p>
          <w:p w14:paraId="0260E776" w14:textId="77777777" w:rsidR="006F17D2" w:rsidRPr="005E6FAF" w:rsidRDefault="006F17D2" w:rsidP="00C559A4">
            <w:pPr>
              <w:tabs>
                <w:tab w:val="right" w:leader="dot" w:pos="9072"/>
              </w:tabs>
              <w:spacing w:before="60" w:after="60"/>
              <w:rPr>
                <w:rFonts w:eastAsia="Times New Roman"/>
                <w:noProof/>
                <w:szCs w:val="24"/>
              </w:rPr>
            </w:pPr>
            <w:r w:rsidRPr="005E6FAF">
              <w:rPr>
                <w:noProof/>
              </w:rPr>
              <w:t>Juridiskās personas adrese:</w:t>
            </w:r>
            <w:r w:rsidRPr="005E6FAF">
              <w:rPr>
                <w:noProof/>
              </w:rPr>
              <w:tab/>
            </w:r>
          </w:p>
          <w:p w14:paraId="5A9C4001" w14:textId="77777777" w:rsidR="006F17D2" w:rsidRPr="005E6FAF" w:rsidRDefault="006F17D2" w:rsidP="00C559A4">
            <w:pPr>
              <w:tabs>
                <w:tab w:val="right" w:leader="dot" w:pos="9072"/>
              </w:tabs>
              <w:spacing w:before="60" w:after="60"/>
              <w:rPr>
                <w:rFonts w:eastAsia="Times New Roman"/>
                <w:noProof/>
                <w:szCs w:val="24"/>
              </w:rPr>
            </w:pPr>
            <w:r w:rsidRPr="005E6FAF">
              <w:rPr>
                <w:noProof/>
              </w:rPr>
              <w:t>Cita kontaktinformācija (e-pasts, tālruņa Nr.): ……………………………………………………….</w:t>
            </w:r>
          </w:p>
          <w:p w14:paraId="375051AA" w14:textId="77777777" w:rsidR="006F17D2" w:rsidRPr="005E6FAF" w:rsidRDefault="006F17D2" w:rsidP="00C559A4">
            <w:pPr>
              <w:tabs>
                <w:tab w:val="right" w:leader="dot" w:pos="9072"/>
              </w:tabs>
              <w:spacing w:before="60" w:after="60"/>
              <w:rPr>
                <w:rFonts w:eastAsia="Times New Roman"/>
                <w:noProof/>
                <w:szCs w:val="24"/>
              </w:rPr>
            </w:pPr>
            <w:r w:rsidRPr="005E6FAF">
              <w:rPr>
                <w:noProof/>
              </w:rPr>
              <w:t>Juridiskās personas pārstāvja uzvārds, vārds:</w:t>
            </w:r>
            <w:r w:rsidRPr="005E6FAF">
              <w:rPr>
                <w:noProof/>
              </w:rPr>
              <w:tab/>
            </w:r>
          </w:p>
          <w:p w14:paraId="1F59B56F" w14:textId="77777777" w:rsidR="006F17D2" w:rsidRPr="005E6FAF" w:rsidRDefault="006F17D2" w:rsidP="00C559A4">
            <w:pPr>
              <w:spacing w:before="60" w:after="60"/>
              <w:rPr>
                <w:rFonts w:eastAsia="Times New Roman"/>
                <w:noProof/>
                <w:szCs w:val="24"/>
              </w:rPr>
            </w:pPr>
            <w:r w:rsidRPr="005E6FAF">
              <w:rPr>
                <w:noProof/>
              </w:rPr>
              <w:t>Norādiet, kāds statuss tiesvedībā tajā brīdī ir attiecīgajai personai:</w:t>
            </w:r>
          </w:p>
          <w:p w14:paraId="4F923286" w14:textId="77777777" w:rsidR="006F17D2" w:rsidRPr="005E6FAF" w:rsidRDefault="00CD5709" w:rsidP="00C559A4">
            <w:pPr>
              <w:spacing w:before="60" w:after="60"/>
              <w:rPr>
                <w:rFonts w:eastAsia="Times New Roman"/>
                <w:noProof/>
                <w:szCs w:val="24"/>
              </w:rPr>
            </w:pPr>
            <w:sdt>
              <w:sdtPr>
                <w:rPr>
                  <w:noProof/>
                  <w:sz w:val="20"/>
                </w:rPr>
                <w:id w:val="-1430420082"/>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aizdomās turētais vai apsūdzētais</w:t>
            </w:r>
          </w:p>
          <w:p w14:paraId="36A9184B" w14:textId="77777777" w:rsidR="006F17D2" w:rsidRPr="005E6FAF" w:rsidRDefault="00CD5709" w:rsidP="00C559A4">
            <w:pPr>
              <w:spacing w:before="60" w:after="60"/>
              <w:rPr>
                <w:rFonts w:eastAsia="Times New Roman"/>
                <w:noProof/>
                <w:szCs w:val="24"/>
              </w:rPr>
            </w:pPr>
            <w:sdt>
              <w:sdtPr>
                <w:rPr>
                  <w:noProof/>
                  <w:sz w:val="20"/>
                </w:rPr>
                <w:id w:val="-102194628"/>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cietušais</w:t>
            </w:r>
          </w:p>
          <w:p w14:paraId="1015D861" w14:textId="77777777" w:rsidR="006F17D2" w:rsidRPr="005E6FAF" w:rsidRDefault="00CD5709" w:rsidP="00C559A4">
            <w:pPr>
              <w:spacing w:before="60" w:after="60"/>
              <w:rPr>
                <w:rFonts w:eastAsia="Times New Roman"/>
                <w:noProof/>
                <w:szCs w:val="24"/>
              </w:rPr>
            </w:pPr>
            <w:sdt>
              <w:sdtPr>
                <w:rPr>
                  <w:noProof/>
                  <w:sz w:val="20"/>
                </w:rPr>
                <w:id w:val="732424798"/>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liecinieks</w:t>
            </w:r>
          </w:p>
          <w:p w14:paraId="311AC0A1" w14:textId="77777777" w:rsidR="006F17D2" w:rsidRPr="005E6FAF" w:rsidRDefault="00CD5709" w:rsidP="00C559A4">
            <w:pPr>
              <w:spacing w:before="60" w:after="60"/>
              <w:rPr>
                <w:rFonts w:eastAsia="Times New Roman"/>
                <w:noProof/>
                <w:szCs w:val="24"/>
              </w:rPr>
            </w:pPr>
            <w:sdt>
              <w:sdtPr>
                <w:rPr>
                  <w:noProof/>
                  <w:sz w:val="20"/>
                </w:rPr>
                <w:id w:val="2060978700"/>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eksperts</w:t>
            </w:r>
          </w:p>
          <w:p w14:paraId="6A5CAD96" w14:textId="77777777" w:rsidR="006F17D2" w:rsidRPr="005E6FAF" w:rsidRDefault="00CD5709" w:rsidP="00C559A4">
            <w:pPr>
              <w:spacing w:before="60" w:after="60"/>
              <w:rPr>
                <w:rFonts w:eastAsia="Times New Roman"/>
                <w:noProof/>
                <w:szCs w:val="24"/>
              </w:rPr>
            </w:pPr>
            <w:sdt>
              <w:sdtPr>
                <w:rPr>
                  <w:noProof/>
                  <w:sz w:val="20"/>
                </w:rPr>
                <w:id w:val="-1106180853"/>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trešā persona</w:t>
            </w:r>
          </w:p>
          <w:p w14:paraId="007C502D" w14:textId="77777777" w:rsidR="006F17D2" w:rsidRPr="005E6FAF" w:rsidRDefault="00CD5709" w:rsidP="00C559A4">
            <w:pPr>
              <w:spacing w:before="60" w:after="60"/>
              <w:rPr>
                <w:rFonts w:eastAsia="Times New Roman"/>
                <w:noProof/>
                <w:szCs w:val="24"/>
              </w:rPr>
            </w:pPr>
            <w:sdt>
              <w:sdtPr>
                <w:rPr>
                  <w:noProof/>
                  <w:sz w:val="20"/>
                </w:rPr>
                <w:id w:val="-848712699"/>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cits (lūgums norādīt): ……………………………………………………………………….</w:t>
            </w:r>
          </w:p>
          <w:p w14:paraId="3C1C8B6A" w14:textId="77777777" w:rsidR="006F17D2" w:rsidRPr="005E6FAF" w:rsidRDefault="006F17D2" w:rsidP="00C559A4">
            <w:pPr>
              <w:spacing w:before="60" w:after="60"/>
              <w:rPr>
                <w:rFonts w:eastAsia="Times New Roman"/>
                <w:noProof/>
                <w:szCs w:val="24"/>
              </w:rPr>
            </w:pPr>
          </w:p>
          <w:p w14:paraId="2E1D3CC6" w14:textId="77777777" w:rsidR="006F17D2" w:rsidRPr="005E6FAF" w:rsidRDefault="006F17D2" w:rsidP="00C559A4">
            <w:pPr>
              <w:spacing w:before="60" w:after="60"/>
              <w:rPr>
                <w:rFonts w:eastAsia="Times New Roman"/>
                <w:noProof/>
                <w:szCs w:val="24"/>
              </w:rPr>
            </w:pPr>
            <w:r w:rsidRPr="009B79B2">
              <w:rPr>
                <w:noProof/>
              </w:rPr>
              <w:t>2</w:t>
            </w:r>
            <w:r w:rsidRPr="005E6FAF">
              <w:rPr>
                <w:noProof/>
              </w:rPr>
              <w:t>. Jebkura cita būtiska informācija:</w:t>
            </w:r>
          </w:p>
          <w:p w14:paraId="32B14003"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r>
          </w:p>
          <w:p w14:paraId="54F182E3" w14:textId="77777777" w:rsidR="006F17D2" w:rsidRPr="005E6FAF" w:rsidRDefault="00C929CF" w:rsidP="00C929CF">
            <w:pPr>
              <w:tabs>
                <w:tab w:val="right" w:leader="dot" w:pos="9072"/>
              </w:tabs>
              <w:spacing w:before="60" w:after="60"/>
              <w:rPr>
                <w:rFonts w:eastAsia="Times New Roman"/>
                <w:noProof/>
                <w:szCs w:val="24"/>
              </w:rPr>
            </w:pPr>
            <w:r w:rsidRPr="005E6FAF">
              <w:rPr>
                <w:noProof/>
              </w:rPr>
              <w:t>……………………………………………………………………………………………………</w:t>
            </w:r>
          </w:p>
        </w:tc>
      </w:tr>
      <w:tr w:rsidR="006F17D2" w:rsidRPr="005E6FAF" w14:paraId="3E8B9EAC" w14:textId="77777777" w:rsidTr="00C559A4">
        <w:trPr>
          <w:trHeight w:val="10142"/>
        </w:trPr>
        <w:tc>
          <w:tcPr>
            <w:tcW w:w="5000" w:type="pct"/>
            <w:tcBorders>
              <w:top w:val="single" w:sz="4" w:space="0" w:color="auto"/>
              <w:left w:val="single" w:sz="4" w:space="0" w:color="auto"/>
              <w:bottom w:val="single" w:sz="4" w:space="0" w:color="auto"/>
              <w:right w:val="single" w:sz="4" w:space="0" w:color="auto"/>
            </w:tcBorders>
          </w:tcPr>
          <w:p w14:paraId="6F3E7C64" w14:textId="77777777" w:rsidR="006F17D2" w:rsidRPr="005E6FAF" w:rsidRDefault="006F17D2" w:rsidP="00C559A4">
            <w:pPr>
              <w:pageBreakBefore/>
              <w:spacing w:before="60" w:after="60"/>
              <w:rPr>
                <w:rFonts w:eastAsia="Times New Roman"/>
                <w:noProof/>
                <w:szCs w:val="24"/>
              </w:rPr>
            </w:pPr>
            <w:r w:rsidRPr="005E6FAF">
              <w:rPr>
                <w:noProof/>
              </w:rPr>
              <w:t>G IEDAĻA. Nepieciešamais pasākums</w:t>
            </w:r>
          </w:p>
          <w:p w14:paraId="4B36F114" w14:textId="77777777" w:rsidR="006F17D2" w:rsidRPr="005E6FAF" w:rsidRDefault="006F17D2" w:rsidP="00C559A4">
            <w:pPr>
              <w:tabs>
                <w:tab w:val="right" w:leader="dot" w:pos="9072"/>
              </w:tabs>
              <w:spacing w:before="60" w:after="60"/>
              <w:rPr>
                <w:rFonts w:eastAsia="Times New Roman"/>
                <w:noProof/>
                <w:szCs w:val="24"/>
              </w:rPr>
            </w:pPr>
            <w:r w:rsidRPr="009B79B2">
              <w:rPr>
                <w:noProof/>
              </w:rPr>
              <w:t>1</w:t>
            </w:r>
            <w:r w:rsidRPr="005E6FAF">
              <w:rPr>
                <w:noProof/>
              </w:rPr>
              <w:t>.    Precizējiet nepieciešamo pasākumu:</w:t>
            </w:r>
          </w:p>
          <w:p w14:paraId="15CB63B6" w14:textId="77777777" w:rsidR="006F17D2" w:rsidRPr="005E6FAF" w:rsidRDefault="00CD5709" w:rsidP="00C559A4">
            <w:pPr>
              <w:spacing w:before="60" w:after="60"/>
              <w:rPr>
                <w:rFonts w:eastAsia="Times New Roman"/>
                <w:noProof/>
                <w:szCs w:val="24"/>
              </w:rPr>
            </w:pPr>
            <w:sdt>
              <w:sdtPr>
                <w:rPr>
                  <w:noProof/>
                  <w:sz w:val="20"/>
                </w:rPr>
                <w:id w:val="-1584831438"/>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Kratīšana un konfiskācija (ja atzīmēta H</w:t>
            </w:r>
            <w:r w:rsidR="00CB08F1" w:rsidRPr="009B79B2">
              <w:rPr>
                <w:noProof/>
              </w:rPr>
              <w:t>1</w:t>
            </w:r>
            <w:r w:rsidR="00CB08F1" w:rsidRPr="005E6FAF">
              <w:rPr>
                <w:noProof/>
              </w:rPr>
              <w:t xml:space="preserve"> iedaļa, jāaizpilda)</w:t>
            </w:r>
          </w:p>
          <w:p w14:paraId="36BCEF9F" w14:textId="77777777" w:rsidR="006F17D2" w:rsidRPr="005E6FAF" w:rsidRDefault="00CD5709" w:rsidP="00C559A4">
            <w:pPr>
              <w:spacing w:before="60" w:after="60"/>
              <w:rPr>
                <w:rFonts w:eastAsia="Times New Roman"/>
                <w:noProof/>
                <w:szCs w:val="24"/>
              </w:rPr>
            </w:pPr>
            <w:sdt>
              <w:sdtPr>
                <w:rPr>
                  <w:noProof/>
                  <w:sz w:val="20"/>
                </w:rPr>
                <w:id w:val="317381027"/>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Dokumentu un/vai darījumdarbības dokumentu iesniegšana</w:t>
            </w:r>
          </w:p>
          <w:p w14:paraId="09416A93" w14:textId="77777777" w:rsidR="006F17D2" w:rsidRPr="005E6FAF" w:rsidRDefault="00CD5709" w:rsidP="00C559A4">
            <w:pPr>
              <w:spacing w:before="60" w:after="60"/>
              <w:rPr>
                <w:rFonts w:eastAsia="Times New Roman"/>
                <w:noProof/>
                <w:szCs w:val="24"/>
              </w:rPr>
            </w:pPr>
            <w:sdt>
              <w:sdtPr>
                <w:rPr>
                  <w:noProof/>
                  <w:sz w:val="20"/>
                </w:rPr>
                <w:id w:val="-1425260541"/>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Bankas informācijas dokumentu vai informācijas no citām finanšu iestādēm sniegšana (ja atzīmēta H</w:t>
            </w:r>
            <w:r w:rsidR="00CB08F1" w:rsidRPr="009B79B2">
              <w:rPr>
                <w:noProof/>
              </w:rPr>
              <w:t>2</w:t>
            </w:r>
            <w:r w:rsidR="00CB08F1" w:rsidRPr="005E6FAF">
              <w:rPr>
                <w:noProof/>
              </w:rPr>
              <w:t xml:space="preserve"> iedaļa, jāaizpilda)</w:t>
            </w:r>
          </w:p>
          <w:p w14:paraId="2DA24BA4" w14:textId="77777777" w:rsidR="006F17D2" w:rsidRPr="005E6FAF" w:rsidRDefault="00CD5709" w:rsidP="00C559A4">
            <w:pPr>
              <w:spacing w:before="60" w:after="60"/>
              <w:rPr>
                <w:rFonts w:eastAsia="Times New Roman"/>
                <w:noProof/>
                <w:szCs w:val="24"/>
              </w:rPr>
            </w:pPr>
            <w:sdt>
              <w:sdtPr>
                <w:rPr>
                  <w:noProof/>
                  <w:sz w:val="20"/>
                </w:rPr>
                <w:id w:val="118347801"/>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w:t>
            </w:r>
            <w:r w:rsidR="00CB08F1" w:rsidRPr="005E6FAF">
              <w:rPr>
                <w:rStyle w:val="FootnoteReference"/>
                <w:noProof/>
                <w:vertAlign w:val="baseline"/>
              </w:rPr>
              <w:t>Procesuālo dokumentu un tiesas nolēmumu</w:t>
            </w:r>
            <w:r w:rsidR="00CB08F1" w:rsidRPr="005E6FAF">
              <w:rPr>
                <w:noProof/>
              </w:rPr>
              <w:t xml:space="preserve"> izsniegšana ar pieprasījuma saņēmējas valsts palīdzību</w:t>
            </w:r>
            <w:r w:rsidR="00CB08F1" w:rsidRPr="005E6FAF">
              <w:rPr>
                <w:strike/>
                <w:noProof/>
              </w:rPr>
              <w:t xml:space="preserve"> </w:t>
            </w:r>
          </w:p>
          <w:p w14:paraId="463C9BEF" w14:textId="77777777" w:rsidR="006F17D2" w:rsidRPr="005E6FAF" w:rsidRDefault="00CD5709" w:rsidP="00C559A4">
            <w:pPr>
              <w:spacing w:before="60" w:after="60"/>
              <w:rPr>
                <w:rFonts w:eastAsia="Times New Roman"/>
                <w:noProof/>
                <w:szCs w:val="24"/>
              </w:rPr>
            </w:pPr>
            <w:sdt>
              <w:sdtPr>
                <w:rPr>
                  <w:noProof/>
                  <w:sz w:val="20"/>
                </w:rPr>
                <w:id w:val="-175967010"/>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Tādas informācijas vai pierādījumu iegūšana, kas jau ir pieprasījuma saņēmējas valsts rīcībā</w:t>
            </w:r>
          </w:p>
          <w:p w14:paraId="1E36F2FF" w14:textId="77777777" w:rsidR="006F17D2" w:rsidRPr="005E6FAF" w:rsidRDefault="00CD5709" w:rsidP="00C559A4">
            <w:pPr>
              <w:spacing w:before="60" w:after="60"/>
              <w:rPr>
                <w:rFonts w:eastAsia="Times New Roman"/>
                <w:noProof/>
                <w:szCs w:val="24"/>
              </w:rPr>
            </w:pPr>
            <w:sdt>
              <w:sdtPr>
                <w:rPr>
                  <w:noProof/>
                  <w:sz w:val="20"/>
                </w:rPr>
                <w:id w:val="1550495195"/>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Tādas informācijas iegūšana, kas iekļauta policijas vai tiesu iestāžu datubāzēs</w:t>
            </w:r>
          </w:p>
          <w:p w14:paraId="3D14EBF1" w14:textId="77777777" w:rsidR="006F17D2" w:rsidRPr="005E6FAF" w:rsidRDefault="00CD5709" w:rsidP="00C559A4">
            <w:pPr>
              <w:spacing w:before="60" w:after="60"/>
              <w:rPr>
                <w:rFonts w:eastAsia="Times New Roman"/>
                <w:noProof/>
                <w:szCs w:val="24"/>
              </w:rPr>
            </w:pPr>
            <w:sdt>
              <w:sdtPr>
                <w:rPr>
                  <w:noProof/>
                  <w:sz w:val="20"/>
                </w:rPr>
                <w:id w:val="-1302525603"/>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Paziņojumi un uzklausīšanas (ja atzīmēta F iedaļa (Attiecīgo fizisko vai juridisko personu identitāte) un I iedaļa (Izpildei vajadzīgās formalitātes un procedūras), jāaizpilda):</w:t>
            </w:r>
          </w:p>
          <w:p w14:paraId="66AC4514" w14:textId="77777777" w:rsidR="006F17D2" w:rsidRPr="005E6FAF" w:rsidRDefault="00CD5709" w:rsidP="00C559A4">
            <w:pPr>
              <w:tabs>
                <w:tab w:val="left" w:pos="567"/>
              </w:tabs>
              <w:spacing w:before="60" w:after="60"/>
              <w:ind w:left="1134" w:hanging="567"/>
              <w:rPr>
                <w:rFonts w:eastAsia="Times New Roman"/>
                <w:noProof/>
                <w:szCs w:val="24"/>
              </w:rPr>
            </w:pPr>
            <w:sdt>
              <w:sdtPr>
                <w:rPr>
                  <w:noProof/>
                  <w:szCs w:val="24"/>
                </w:rPr>
                <w:id w:val="113725846"/>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Cs w:val="24"/>
                  </w:rPr>
                  <w:t>☐</w:t>
                </w:r>
              </w:sdtContent>
            </w:sdt>
            <w:r w:rsidR="00CB08F1" w:rsidRPr="005E6FAF">
              <w:rPr>
                <w:noProof/>
              </w:rPr>
              <w:tab/>
              <w:t>liecinieks</w:t>
            </w:r>
          </w:p>
          <w:p w14:paraId="79E309DF" w14:textId="77777777" w:rsidR="006F17D2" w:rsidRPr="005E6FAF" w:rsidRDefault="00CD5709" w:rsidP="00C559A4">
            <w:pPr>
              <w:tabs>
                <w:tab w:val="left" w:pos="567"/>
              </w:tabs>
              <w:spacing w:before="60" w:after="60"/>
              <w:ind w:left="1134" w:hanging="567"/>
              <w:rPr>
                <w:rFonts w:eastAsia="Times New Roman"/>
                <w:noProof/>
                <w:szCs w:val="24"/>
              </w:rPr>
            </w:pPr>
            <w:sdt>
              <w:sdtPr>
                <w:rPr>
                  <w:noProof/>
                  <w:szCs w:val="24"/>
                </w:rPr>
                <w:id w:val="846144604"/>
                <w14:checkbox>
                  <w14:checked w14:val="0"/>
                  <w14:checkedState w14:val="2612" w14:font="MS Gothic"/>
                  <w14:uncheckedState w14:val="2610" w14:font="MS Gothic"/>
                </w14:checkbox>
              </w:sdtPr>
              <w:sdtEndPr/>
              <w:sdtContent>
                <w:r w:rsidR="00CB08F1" w:rsidRPr="005E6FAF">
                  <w:rPr>
                    <w:rFonts w:ascii="Segoe UI Symbol" w:eastAsia="MS Gothic" w:hAnsi="Segoe UI Symbol" w:cs="Segoe UI Symbol"/>
                    <w:noProof/>
                    <w:szCs w:val="24"/>
                  </w:rPr>
                  <w:t>☐</w:t>
                </w:r>
              </w:sdtContent>
            </w:sdt>
            <w:r w:rsidR="00CB08F1" w:rsidRPr="005E6FAF">
              <w:rPr>
                <w:noProof/>
              </w:rPr>
              <w:tab/>
              <w:t>eksperts</w:t>
            </w:r>
          </w:p>
          <w:p w14:paraId="15FEA8A6" w14:textId="77777777" w:rsidR="006F17D2" w:rsidRPr="005E6FAF" w:rsidRDefault="00CD5709" w:rsidP="00C559A4">
            <w:pPr>
              <w:tabs>
                <w:tab w:val="left" w:pos="567"/>
              </w:tabs>
              <w:spacing w:before="60" w:after="60"/>
              <w:ind w:left="1134" w:hanging="567"/>
              <w:rPr>
                <w:rFonts w:eastAsia="Times New Roman"/>
                <w:noProof/>
                <w:szCs w:val="24"/>
              </w:rPr>
            </w:pPr>
            <w:sdt>
              <w:sdtPr>
                <w:rPr>
                  <w:noProof/>
                  <w:szCs w:val="24"/>
                </w:rPr>
                <w:id w:val="980116563"/>
                <w14:checkbox>
                  <w14:checked w14:val="0"/>
                  <w14:checkedState w14:val="2612" w14:font="MS Gothic"/>
                  <w14:uncheckedState w14:val="2610" w14:font="MS Gothic"/>
                </w14:checkbox>
              </w:sdtPr>
              <w:sdtEndPr/>
              <w:sdtContent>
                <w:r w:rsidR="00CB08F1" w:rsidRPr="005E6FAF">
                  <w:rPr>
                    <w:rFonts w:ascii="Segoe UI Symbol" w:eastAsia="MS Gothic" w:hAnsi="Segoe UI Symbol" w:cs="Segoe UI Symbol"/>
                    <w:noProof/>
                    <w:szCs w:val="24"/>
                  </w:rPr>
                  <w:t>☐</w:t>
                </w:r>
              </w:sdtContent>
            </w:sdt>
            <w:r w:rsidR="00CB08F1" w:rsidRPr="005E6FAF">
              <w:rPr>
                <w:noProof/>
              </w:rPr>
              <w:tab/>
              <w:t>aizdomās turētais vai apsūdzētais</w:t>
            </w:r>
          </w:p>
          <w:p w14:paraId="6598ACDD" w14:textId="77777777" w:rsidR="006F17D2" w:rsidRPr="005E6FAF" w:rsidRDefault="00CD5709" w:rsidP="00C559A4">
            <w:pPr>
              <w:tabs>
                <w:tab w:val="left" w:pos="567"/>
              </w:tabs>
              <w:spacing w:before="60" w:after="60"/>
              <w:ind w:left="1134" w:hanging="567"/>
              <w:rPr>
                <w:rFonts w:eastAsia="Times New Roman"/>
                <w:noProof/>
                <w:szCs w:val="24"/>
              </w:rPr>
            </w:pPr>
            <w:sdt>
              <w:sdtPr>
                <w:rPr>
                  <w:noProof/>
                  <w:szCs w:val="24"/>
                </w:rPr>
                <w:id w:val="302433777"/>
                <w14:checkbox>
                  <w14:checked w14:val="0"/>
                  <w14:checkedState w14:val="2612" w14:font="MS Gothic"/>
                  <w14:uncheckedState w14:val="2610" w14:font="MS Gothic"/>
                </w14:checkbox>
              </w:sdtPr>
              <w:sdtEndPr/>
              <w:sdtContent>
                <w:r w:rsidR="00CB08F1" w:rsidRPr="005E6FAF">
                  <w:rPr>
                    <w:rFonts w:ascii="Segoe UI Symbol" w:eastAsia="MS Gothic" w:hAnsi="Segoe UI Symbol" w:cs="Segoe UI Symbol"/>
                    <w:noProof/>
                    <w:szCs w:val="24"/>
                  </w:rPr>
                  <w:t>☐</w:t>
                </w:r>
              </w:sdtContent>
            </w:sdt>
            <w:r w:rsidR="00CB08F1" w:rsidRPr="005E6FAF">
              <w:rPr>
                <w:noProof/>
              </w:rPr>
              <w:tab/>
              <w:t>cietušais</w:t>
            </w:r>
          </w:p>
          <w:p w14:paraId="2D2C7BD8" w14:textId="77777777" w:rsidR="006F17D2" w:rsidRPr="005E6FAF" w:rsidRDefault="00CD5709" w:rsidP="00C559A4">
            <w:pPr>
              <w:tabs>
                <w:tab w:val="left" w:pos="567"/>
              </w:tabs>
              <w:spacing w:before="60" w:after="60"/>
              <w:ind w:left="1134" w:hanging="567"/>
              <w:rPr>
                <w:rFonts w:eastAsia="Times New Roman"/>
                <w:noProof/>
                <w:szCs w:val="24"/>
              </w:rPr>
            </w:pPr>
            <w:sdt>
              <w:sdtPr>
                <w:rPr>
                  <w:noProof/>
                  <w:szCs w:val="24"/>
                </w:rPr>
                <w:id w:val="583577259"/>
                <w14:checkbox>
                  <w14:checked w14:val="0"/>
                  <w14:checkedState w14:val="2612" w14:font="MS Gothic"/>
                  <w14:uncheckedState w14:val="2610" w14:font="MS Gothic"/>
                </w14:checkbox>
              </w:sdtPr>
              <w:sdtEndPr/>
              <w:sdtContent>
                <w:r w:rsidR="00CB08F1" w:rsidRPr="005E6FAF">
                  <w:rPr>
                    <w:rFonts w:ascii="Segoe UI Symbol" w:eastAsia="MS Gothic" w:hAnsi="Segoe UI Symbol" w:cs="Segoe UI Symbol"/>
                    <w:noProof/>
                    <w:szCs w:val="24"/>
                  </w:rPr>
                  <w:t>☐</w:t>
                </w:r>
              </w:sdtContent>
            </w:sdt>
            <w:r w:rsidR="00CB08F1" w:rsidRPr="005E6FAF">
              <w:rPr>
                <w:noProof/>
              </w:rPr>
              <w:tab/>
              <w:t>trešā persona</w:t>
            </w:r>
          </w:p>
          <w:p w14:paraId="1E97D3FB" w14:textId="77777777" w:rsidR="006F17D2" w:rsidRPr="005E6FAF" w:rsidRDefault="00CD5709" w:rsidP="00C559A4">
            <w:pPr>
              <w:spacing w:before="60" w:after="60"/>
              <w:rPr>
                <w:rFonts w:eastAsia="Times New Roman"/>
                <w:noProof/>
                <w:szCs w:val="24"/>
              </w:rPr>
            </w:pPr>
            <w:sdt>
              <w:sdtPr>
                <w:rPr>
                  <w:noProof/>
                  <w:sz w:val="20"/>
                </w:rPr>
                <w:id w:val="-1821803405"/>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Uzklausīšana, izmantojot videokonferenci, telefonkonferenci vai citu audiovizuālu pārraidi. (Ja atzīmēta H</w:t>
            </w:r>
            <w:r w:rsidR="00CB08F1" w:rsidRPr="009B79B2">
              <w:rPr>
                <w:noProof/>
              </w:rPr>
              <w:t>4</w:t>
            </w:r>
            <w:r w:rsidR="00CB08F1" w:rsidRPr="005E6FAF">
              <w:rPr>
                <w:noProof/>
              </w:rPr>
              <w:t> iedaļa, jāaizpilda):</w:t>
            </w:r>
          </w:p>
          <w:p w14:paraId="41ABF4BD" w14:textId="77777777" w:rsidR="006F17D2" w:rsidRPr="005E6FAF" w:rsidRDefault="00CD5709" w:rsidP="00C559A4">
            <w:pPr>
              <w:tabs>
                <w:tab w:val="left" w:pos="567"/>
              </w:tabs>
              <w:spacing w:before="60" w:after="60"/>
              <w:ind w:left="1134" w:hanging="567"/>
              <w:rPr>
                <w:rFonts w:eastAsia="Times New Roman"/>
                <w:noProof/>
                <w:szCs w:val="24"/>
              </w:rPr>
            </w:pPr>
            <w:sdt>
              <w:sdtPr>
                <w:rPr>
                  <w:noProof/>
                  <w:sz w:val="20"/>
                </w:rPr>
                <w:id w:val="-670482323"/>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ab/>
              <w:t>liecinieks</w:t>
            </w:r>
          </w:p>
          <w:p w14:paraId="7CD8C51B" w14:textId="77777777" w:rsidR="006F17D2" w:rsidRPr="005E6FAF" w:rsidRDefault="00CD5709" w:rsidP="00C559A4">
            <w:pPr>
              <w:tabs>
                <w:tab w:val="left" w:pos="567"/>
              </w:tabs>
              <w:spacing w:before="60" w:after="60"/>
              <w:ind w:left="1134" w:hanging="567"/>
              <w:rPr>
                <w:rFonts w:eastAsia="Times New Roman"/>
                <w:noProof/>
                <w:szCs w:val="24"/>
              </w:rPr>
            </w:pPr>
            <w:sdt>
              <w:sdtPr>
                <w:rPr>
                  <w:noProof/>
                  <w:sz w:val="20"/>
                </w:rPr>
                <w:id w:val="-1607647235"/>
                <w14:checkbox>
                  <w14:checked w14:val="0"/>
                  <w14:checkedState w14:val="2612" w14:font="MS Gothic"/>
                  <w14:uncheckedState w14:val="2610" w14:font="MS Gothic"/>
                </w14:checkbox>
              </w:sdtPr>
              <w:sdtEndPr/>
              <w:sdtContent>
                <w:r w:rsidR="00CB08F1" w:rsidRPr="005E6FAF">
                  <w:rPr>
                    <w:rFonts w:ascii="Segoe UI Symbol" w:eastAsia="MS Gothic" w:hAnsi="Segoe UI Symbol" w:cs="Segoe UI Symbol"/>
                    <w:noProof/>
                    <w:sz w:val="20"/>
                  </w:rPr>
                  <w:t>☐</w:t>
                </w:r>
              </w:sdtContent>
            </w:sdt>
            <w:r w:rsidR="00CB08F1" w:rsidRPr="005E6FAF">
              <w:rPr>
                <w:noProof/>
              </w:rPr>
              <w:tab/>
              <w:t>eksperts</w:t>
            </w:r>
          </w:p>
          <w:p w14:paraId="230EA3D5" w14:textId="77777777" w:rsidR="006F17D2" w:rsidRPr="005E6FAF" w:rsidRDefault="00CD5709" w:rsidP="00C559A4">
            <w:pPr>
              <w:tabs>
                <w:tab w:val="left" w:pos="567"/>
              </w:tabs>
              <w:spacing w:before="60" w:after="60"/>
              <w:ind w:left="1134" w:hanging="567"/>
              <w:rPr>
                <w:rFonts w:eastAsia="Times New Roman"/>
                <w:noProof/>
                <w:szCs w:val="24"/>
              </w:rPr>
            </w:pPr>
            <w:sdt>
              <w:sdtPr>
                <w:rPr>
                  <w:noProof/>
                  <w:sz w:val="20"/>
                </w:rPr>
                <w:id w:val="-1702317032"/>
                <w14:checkbox>
                  <w14:checked w14:val="0"/>
                  <w14:checkedState w14:val="2612" w14:font="MS Gothic"/>
                  <w14:uncheckedState w14:val="2610" w14:font="MS Gothic"/>
                </w14:checkbox>
              </w:sdtPr>
              <w:sdtEndPr/>
              <w:sdtContent>
                <w:r w:rsidR="00CB08F1" w:rsidRPr="005E6FAF">
                  <w:rPr>
                    <w:rFonts w:ascii="Segoe UI Symbol" w:eastAsia="MS Gothic" w:hAnsi="Segoe UI Symbol" w:cs="Segoe UI Symbol"/>
                    <w:noProof/>
                    <w:sz w:val="20"/>
                  </w:rPr>
                  <w:t>☐</w:t>
                </w:r>
              </w:sdtContent>
            </w:sdt>
            <w:r w:rsidR="00CB08F1" w:rsidRPr="005E6FAF">
              <w:rPr>
                <w:noProof/>
              </w:rPr>
              <w:tab/>
              <w:t>aizdomās turētais vai apsūdzētais</w:t>
            </w:r>
          </w:p>
          <w:p w14:paraId="03AFE226" w14:textId="77777777" w:rsidR="006F17D2" w:rsidRPr="005E6FAF" w:rsidRDefault="00CD5709" w:rsidP="00C559A4">
            <w:pPr>
              <w:tabs>
                <w:tab w:val="left" w:pos="567"/>
              </w:tabs>
              <w:spacing w:before="60" w:after="60"/>
              <w:ind w:left="1134" w:hanging="567"/>
              <w:rPr>
                <w:rFonts w:eastAsia="Times New Roman"/>
                <w:noProof/>
                <w:szCs w:val="24"/>
              </w:rPr>
            </w:pPr>
            <w:sdt>
              <w:sdtPr>
                <w:rPr>
                  <w:noProof/>
                  <w:sz w:val="20"/>
                </w:rPr>
                <w:id w:val="-876551196"/>
                <w14:checkbox>
                  <w14:checked w14:val="0"/>
                  <w14:checkedState w14:val="2612" w14:font="MS Gothic"/>
                  <w14:uncheckedState w14:val="2610" w14:font="MS Gothic"/>
                </w14:checkbox>
              </w:sdtPr>
              <w:sdtEndPr/>
              <w:sdtContent>
                <w:r w:rsidR="00CB08F1" w:rsidRPr="005E6FAF">
                  <w:rPr>
                    <w:rFonts w:ascii="Segoe UI Symbol" w:eastAsia="MS Gothic" w:hAnsi="Segoe UI Symbol" w:cs="Segoe UI Symbol"/>
                    <w:noProof/>
                    <w:sz w:val="20"/>
                  </w:rPr>
                  <w:t>☐</w:t>
                </w:r>
              </w:sdtContent>
            </w:sdt>
            <w:r w:rsidR="00CB08F1" w:rsidRPr="005E6FAF">
              <w:rPr>
                <w:noProof/>
              </w:rPr>
              <w:tab/>
              <w:t>cietušais</w:t>
            </w:r>
          </w:p>
          <w:p w14:paraId="0D836F06" w14:textId="77777777" w:rsidR="006F17D2" w:rsidRPr="005E6FAF" w:rsidRDefault="00CD5709" w:rsidP="00C559A4">
            <w:pPr>
              <w:tabs>
                <w:tab w:val="left" w:pos="567"/>
              </w:tabs>
              <w:spacing w:before="60" w:after="60"/>
              <w:ind w:left="1134" w:hanging="567"/>
              <w:rPr>
                <w:rFonts w:eastAsia="Times New Roman"/>
                <w:noProof/>
                <w:szCs w:val="24"/>
              </w:rPr>
            </w:pPr>
            <w:sdt>
              <w:sdtPr>
                <w:rPr>
                  <w:noProof/>
                  <w:sz w:val="20"/>
                </w:rPr>
                <w:id w:val="-1242481964"/>
                <w14:checkbox>
                  <w14:checked w14:val="0"/>
                  <w14:checkedState w14:val="2612" w14:font="MS Gothic"/>
                  <w14:uncheckedState w14:val="2610" w14:font="MS Gothic"/>
                </w14:checkbox>
              </w:sdtPr>
              <w:sdtEndPr/>
              <w:sdtContent>
                <w:r w:rsidR="00CB08F1" w:rsidRPr="005E6FAF">
                  <w:rPr>
                    <w:rFonts w:ascii="Segoe UI Symbol" w:eastAsia="MS Gothic" w:hAnsi="Segoe UI Symbol" w:cs="Segoe UI Symbol"/>
                    <w:noProof/>
                    <w:sz w:val="20"/>
                  </w:rPr>
                  <w:t>☐</w:t>
                </w:r>
              </w:sdtContent>
            </w:sdt>
            <w:r w:rsidR="00CB08F1" w:rsidRPr="005E6FAF">
              <w:rPr>
                <w:noProof/>
              </w:rPr>
              <w:tab/>
              <w:t>trešā persona</w:t>
            </w:r>
          </w:p>
          <w:p w14:paraId="0646FAE5" w14:textId="77777777" w:rsidR="006F17D2" w:rsidRPr="005E6FAF" w:rsidRDefault="00CD5709" w:rsidP="00C559A4">
            <w:pPr>
              <w:spacing w:before="60" w:after="60"/>
              <w:rPr>
                <w:rFonts w:eastAsia="Times New Roman"/>
                <w:noProof/>
                <w:szCs w:val="24"/>
              </w:rPr>
            </w:pPr>
            <w:sdt>
              <w:sdtPr>
                <w:rPr>
                  <w:noProof/>
                  <w:sz w:val="20"/>
                </w:rPr>
                <w:id w:val="2117629577"/>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Abonenta/struktūras datu iegūšana (ja atzīmēta H</w:t>
            </w:r>
            <w:r w:rsidR="00CB08F1" w:rsidRPr="009B79B2">
              <w:rPr>
                <w:noProof/>
              </w:rPr>
              <w:t>3</w:t>
            </w:r>
            <w:r w:rsidR="00CB08F1" w:rsidRPr="005E6FAF">
              <w:rPr>
                <w:noProof/>
              </w:rPr>
              <w:t> iedaļa, jāaizpilda)</w:t>
            </w:r>
          </w:p>
          <w:p w14:paraId="6C13E221" w14:textId="77777777" w:rsidR="006F17D2" w:rsidRPr="005E6FAF" w:rsidRDefault="00CD5709" w:rsidP="00C559A4">
            <w:pPr>
              <w:spacing w:before="60" w:after="60"/>
              <w:rPr>
                <w:rFonts w:eastAsia="Times New Roman"/>
                <w:noProof/>
                <w:szCs w:val="24"/>
              </w:rPr>
            </w:pPr>
            <w:sdt>
              <w:sdtPr>
                <w:rPr>
                  <w:noProof/>
                  <w:sz w:val="20"/>
                </w:rPr>
                <w:id w:val="-1868444672"/>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Datu plūsmas/pasākumu datu iegūšana (ja atzīmēta H</w:t>
            </w:r>
            <w:r w:rsidR="00CB08F1" w:rsidRPr="009B79B2">
              <w:rPr>
                <w:noProof/>
              </w:rPr>
              <w:t>3</w:t>
            </w:r>
            <w:r w:rsidR="00CB08F1" w:rsidRPr="005E6FAF">
              <w:rPr>
                <w:noProof/>
              </w:rPr>
              <w:t> iedaļa, jāaizpilda)</w:t>
            </w:r>
          </w:p>
          <w:p w14:paraId="51D6FC01" w14:textId="77777777" w:rsidR="006F17D2" w:rsidRPr="005E6FAF" w:rsidRDefault="00CD5709" w:rsidP="00C559A4">
            <w:pPr>
              <w:spacing w:before="60" w:after="60"/>
              <w:rPr>
                <w:rFonts w:eastAsia="Times New Roman"/>
                <w:noProof/>
                <w:szCs w:val="24"/>
              </w:rPr>
            </w:pPr>
            <w:sdt>
              <w:sdtPr>
                <w:rPr>
                  <w:noProof/>
                  <w:sz w:val="20"/>
                </w:rPr>
                <w:id w:val="359393205"/>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Satura datu iegūšana (ja atzīmēta H</w:t>
            </w:r>
            <w:r w:rsidR="00CB08F1" w:rsidRPr="009B79B2">
              <w:rPr>
                <w:noProof/>
              </w:rPr>
              <w:t>3</w:t>
            </w:r>
            <w:r w:rsidR="00CB08F1" w:rsidRPr="005E6FAF">
              <w:rPr>
                <w:noProof/>
              </w:rPr>
              <w:t> iedaļa, jāaizpilda)</w:t>
            </w:r>
          </w:p>
          <w:p w14:paraId="3F8EA17B" w14:textId="77777777" w:rsidR="006F17D2" w:rsidRPr="005E6FAF" w:rsidRDefault="00CD5709" w:rsidP="00C559A4">
            <w:pPr>
              <w:spacing w:before="60" w:after="60"/>
              <w:rPr>
                <w:rFonts w:eastAsia="Times New Roman"/>
                <w:noProof/>
                <w:szCs w:val="24"/>
              </w:rPr>
            </w:pPr>
            <w:sdt>
              <w:sdtPr>
                <w:rPr>
                  <w:noProof/>
                  <w:sz w:val="20"/>
                </w:rPr>
                <w:id w:val="1808891579"/>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Izmeklēšanas pasākums, kas ietver pierādījumu vākšanu reāllaikā, pastāvīgi un noteiktā laikposmā:</w:t>
            </w:r>
          </w:p>
          <w:p w14:paraId="5DD5D3D5" w14:textId="77777777" w:rsidR="006F17D2" w:rsidRPr="005E6FAF" w:rsidRDefault="00CD5709" w:rsidP="00C559A4">
            <w:pPr>
              <w:spacing w:before="60" w:after="60"/>
              <w:ind w:left="1134" w:hanging="567"/>
              <w:rPr>
                <w:rFonts w:eastAsia="Times New Roman"/>
                <w:noProof/>
                <w:szCs w:val="24"/>
              </w:rPr>
            </w:pPr>
            <w:sdt>
              <w:sdtPr>
                <w:rPr>
                  <w:noProof/>
                  <w:sz w:val="20"/>
                </w:rPr>
                <w:id w:val="-1277943648"/>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ab/>
              <w:t>bankas vai citu finanšu operāciju uzraudzība</w:t>
            </w:r>
          </w:p>
          <w:p w14:paraId="6F2C7EA6" w14:textId="77777777" w:rsidR="006F17D2" w:rsidRPr="005E6FAF" w:rsidRDefault="00CD5709" w:rsidP="00C559A4">
            <w:pPr>
              <w:spacing w:before="60" w:after="60"/>
              <w:ind w:left="1134" w:hanging="567"/>
              <w:rPr>
                <w:rFonts w:eastAsia="Times New Roman"/>
                <w:noProof/>
                <w:szCs w:val="24"/>
              </w:rPr>
            </w:pPr>
            <w:sdt>
              <w:sdtPr>
                <w:rPr>
                  <w:noProof/>
                  <w:sz w:val="20"/>
                </w:rPr>
                <w:id w:val="-242957518"/>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ab/>
              <w:t>kontrolētas piegādes</w:t>
            </w:r>
          </w:p>
          <w:p w14:paraId="19039234" w14:textId="77777777" w:rsidR="006F17D2" w:rsidRPr="005E6FAF" w:rsidRDefault="00CD5709" w:rsidP="00C559A4">
            <w:pPr>
              <w:spacing w:before="60" w:after="60"/>
              <w:ind w:left="1134" w:hanging="567"/>
              <w:rPr>
                <w:rFonts w:eastAsia="Times New Roman"/>
                <w:noProof/>
                <w:szCs w:val="24"/>
              </w:rPr>
            </w:pPr>
            <w:sdt>
              <w:sdtPr>
                <w:rPr>
                  <w:noProof/>
                  <w:sz w:val="20"/>
                </w:rPr>
                <w:id w:val="-2006355237"/>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ab/>
              <w:t>cits variants (precizējiet)</w:t>
            </w:r>
          </w:p>
          <w:p w14:paraId="390C9DF2" w14:textId="77777777" w:rsidR="006F17D2" w:rsidRPr="005E6FAF" w:rsidRDefault="00CD5709" w:rsidP="00C559A4">
            <w:pPr>
              <w:spacing w:before="60" w:after="60"/>
              <w:rPr>
                <w:rFonts w:eastAsia="Times New Roman"/>
                <w:noProof/>
                <w:szCs w:val="24"/>
              </w:rPr>
            </w:pPr>
            <w:sdt>
              <w:sdtPr>
                <w:rPr>
                  <w:noProof/>
                  <w:sz w:val="20"/>
                </w:rPr>
                <w:id w:val="-2007584619"/>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Pagaidu pasākums(-i), lai saglabātu pierādījumus, saglabātu </w:t>
            </w:r>
          </w:p>
          <w:p w14:paraId="34142A93" w14:textId="77777777" w:rsidR="006F17D2" w:rsidRPr="005E6FAF" w:rsidRDefault="006F17D2" w:rsidP="00C559A4">
            <w:pPr>
              <w:spacing w:before="60" w:after="60"/>
              <w:rPr>
                <w:rFonts w:eastAsia="Times New Roman"/>
                <w:noProof/>
                <w:szCs w:val="24"/>
              </w:rPr>
            </w:pPr>
            <w:r w:rsidRPr="005E6FAF">
              <w:rPr>
                <w:noProof/>
              </w:rPr>
              <w:t>esošo situāciju vai aizsargātu apdraudētās tiesiskās intereses (ja atzīmēta H</w:t>
            </w:r>
            <w:r w:rsidRPr="009B79B2">
              <w:rPr>
                <w:noProof/>
              </w:rPr>
              <w:t>5</w:t>
            </w:r>
            <w:r w:rsidRPr="005E6FAF">
              <w:rPr>
                <w:noProof/>
              </w:rPr>
              <w:t> iedaļa, jāaizpilda)</w:t>
            </w:r>
          </w:p>
          <w:p w14:paraId="04B22532" w14:textId="77777777" w:rsidR="006F17D2" w:rsidRPr="005E6FAF" w:rsidRDefault="00CD5709" w:rsidP="00C559A4">
            <w:pPr>
              <w:spacing w:before="60" w:after="60"/>
              <w:rPr>
                <w:rFonts w:eastAsia="Times New Roman"/>
                <w:noProof/>
                <w:szCs w:val="24"/>
              </w:rPr>
            </w:pPr>
            <w:sdt>
              <w:sdtPr>
                <w:rPr>
                  <w:noProof/>
                  <w:sz w:val="20"/>
                </w:rPr>
                <w:id w:val="-1001963377"/>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Apcietinājumā esošas personas pagaidu pārsūtīšana uz pieprasījuma iesniedzēju valsti (ja atzīmēta H</w:t>
            </w:r>
            <w:r w:rsidR="00CB08F1" w:rsidRPr="009B79B2">
              <w:rPr>
                <w:noProof/>
              </w:rPr>
              <w:t>6</w:t>
            </w:r>
            <w:r w:rsidR="00CB08F1" w:rsidRPr="005E6FAF">
              <w:rPr>
                <w:noProof/>
              </w:rPr>
              <w:t xml:space="preserve"> iedaļa, jāaizpilda)</w:t>
            </w:r>
          </w:p>
          <w:p w14:paraId="41498FD5" w14:textId="77777777" w:rsidR="006F17D2" w:rsidRPr="005E6FAF" w:rsidRDefault="00CD5709" w:rsidP="00C559A4">
            <w:pPr>
              <w:spacing w:before="60" w:after="60"/>
              <w:rPr>
                <w:rFonts w:eastAsia="Times New Roman"/>
                <w:noProof/>
                <w:szCs w:val="24"/>
              </w:rPr>
            </w:pPr>
            <w:sdt>
              <w:sdtPr>
                <w:rPr>
                  <w:noProof/>
                  <w:sz w:val="20"/>
                </w:rPr>
                <w:id w:val="-1082919093"/>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Apcietinājumā esošas personas pagaidu pārsūtīšana uz pieprasījuma saņēmēju valsti (ja atzīmēta H</w:t>
            </w:r>
            <w:r w:rsidR="00CB08F1" w:rsidRPr="009B79B2">
              <w:rPr>
                <w:noProof/>
              </w:rPr>
              <w:t>6</w:t>
            </w:r>
            <w:r w:rsidR="00CB08F1" w:rsidRPr="005E6FAF">
              <w:rPr>
                <w:noProof/>
              </w:rPr>
              <w:t xml:space="preserve"> iedaļa, jāaizpilda)</w:t>
            </w:r>
          </w:p>
          <w:p w14:paraId="3E1FBFB6" w14:textId="77777777" w:rsidR="006F17D2" w:rsidRPr="005E6FAF" w:rsidRDefault="00CD5709" w:rsidP="00C559A4">
            <w:pPr>
              <w:spacing w:before="60" w:after="60"/>
              <w:rPr>
                <w:rFonts w:eastAsia="Times New Roman"/>
                <w:noProof/>
                <w:szCs w:val="24"/>
              </w:rPr>
            </w:pPr>
            <w:sdt>
              <w:sdtPr>
                <w:rPr>
                  <w:noProof/>
                  <w:sz w:val="20"/>
                </w:rPr>
                <w:id w:val="2406389"/>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Slepena izmeklēšana (ja atzīmēta H</w:t>
            </w:r>
            <w:r w:rsidR="00CB08F1" w:rsidRPr="009B79B2">
              <w:rPr>
                <w:noProof/>
              </w:rPr>
              <w:t>7</w:t>
            </w:r>
            <w:r w:rsidR="00CB08F1" w:rsidRPr="005E6FAF">
              <w:rPr>
                <w:noProof/>
              </w:rPr>
              <w:t> iedaļa, jāaizpilda):</w:t>
            </w:r>
          </w:p>
          <w:p w14:paraId="630A8115" w14:textId="77777777" w:rsidR="006F17D2" w:rsidRPr="005E6FAF" w:rsidRDefault="00CD5709" w:rsidP="00C559A4">
            <w:pPr>
              <w:spacing w:before="60" w:after="60"/>
              <w:rPr>
                <w:rFonts w:eastAsia="Times New Roman"/>
                <w:noProof/>
                <w:szCs w:val="24"/>
              </w:rPr>
            </w:pPr>
            <w:sdt>
              <w:sdtPr>
                <w:rPr>
                  <w:noProof/>
                  <w:sz w:val="20"/>
                </w:rPr>
                <w:id w:val="-674265113"/>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Cits variants (precizējiet): …………………………………………………………………</w:t>
            </w:r>
          </w:p>
          <w:p w14:paraId="2506E5E9"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r>
          </w:p>
          <w:p w14:paraId="14AEE8F9"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r>
          </w:p>
          <w:p w14:paraId="152C5D52" w14:textId="77777777" w:rsidR="006F17D2" w:rsidRPr="005E6FAF" w:rsidRDefault="006F17D2" w:rsidP="00C559A4">
            <w:pPr>
              <w:spacing w:before="60" w:after="60"/>
              <w:rPr>
                <w:rFonts w:eastAsia="Times New Roman"/>
                <w:noProof/>
                <w:szCs w:val="24"/>
              </w:rPr>
            </w:pPr>
          </w:p>
          <w:p w14:paraId="6204C37E" w14:textId="77777777" w:rsidR="00F4188F" w:rsidRPr="005E6FAF" w:rsidRDefault="006F17D2" w:rsidP="00C929CF">
            <w:pPr>
              <w:spacing w:before="60" w:after="60"/>
              <w:rPr>
                <w:rFonts w:eastAsia="Times New Roman"/>
                <w:noProof/>
                <w:szCs w:val="24"/>
              </w:rPr>
            </w:pPr>
            <w:r w:rsidRPr="009B79B2">
              <w:rPr>
                <w:noProof/>
              </w:rPr>
              <w:t>2</w:t>
            </w:r>
            <w:r w:rsidRPr="005E6FAF">
              <w:rPr>
                <w:noProof/>
              </w:rPr>
              <w:t>. Aprakstiet vajadzīgo palīdzību un, ja zināms, vietu, kur atrodas/tiek uzskatīts, ka atrodas, pierādījumi un visu nepieciešamo informāciju, kas vajadzīga šā pasākuma veikšanai. Lai pieprasītu, ka formalitātes vai procedūras tiek ievērotas, lūdzam skatīt I iedaļu: ………………………</w:t>
            </w:r>
          </w:p>
          <w:p w14:paraId="6BCC9528" w14:textId="77777777" w:rsidR="006F17D2" w:rsidRPr="005E6FAF" w:rsidRDefault="006F17D2" w:rsidP="00C929CF">
            <w:pPr>
              <w:spacing w:before="60" w:after="60"/>
              <w:rPr>
                <w:rFonts w:eastAsia="Times New Roman"/>
                <w:noProof/>
                <w:szCs w:val="24"/>
              </w:rPr>
            </w:pPr>
            <w:r w:rsidRPr="005E6FAF">
              <w:rPr>
                <w:noProof/>
              </w:rPr>
              <w:t>…………………………………………...…………………………………………………….…</w:t>
            </w:r>
          </w:p>
          <w:p w14:paraId="22831E50"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t>….</w:t>
            </w:r>
          </w:p>
          <w:p w14:paraId="1B2EA36E"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t>…</w:t>
            </w:r>
          </w:p>
          <w:p w14:paraId="6740678F" w14:textId="77777777" w:rsidR="006F17D2" w:rsidRPr="005E6FAF" w:rsidRDefault="006F17D2" w:rsidP="00C559A4">
            <w:pPr>
              <w:tabs>
                <w:tab w:val="left" w:pos="567"/>
              </w:tabs>
              <w:spacing w:before="60" w:after="60"/>
              <w:ind w:left="1134" w:hanging="567"/>
              <w:rPr>
                <w:rFonts w:eastAsia="Times New Roman"/>
                <w:noProof/>
                <w:szCs w:val="24"/>
              </w:rPr>
            </w:pPr>
            <w:r w:rsidRPr="005E6FAF">
              <w:rPr>
                <w:noProof/>
              </w:rPr>
              <w:tab/>
            </w:r>
            <w:r w:rsidRPr="005E6FAF">
              <w:rPr>
                <w:noProof/>
              </w:rPr>
              <w:tab/>
            </w:r>
          </w:p>
          <w:p w14:paraId="2CD1C66C" w14:textId="77777777" w:rsidR="006F17D2" w:rsidRPr="005E6FAF" w:rsidRDefault="006F17D2" w:rsidP="00C559A4">
            <w:pPr>
              <w:rPr>
                <w:rFonts w:eastAsia="Times New Roman"/>
                <w:noProof/>
                <w:szCs w:val="24"/>
              </w:rPr>
            </w:pPr>
          </w:p>
          <w:p w14:paraId="06B5DF2D" w14:textId="77777777" w:rsidR="006F17D2" w:rsidRPr="005E6FAF" w:rsidRDefault="006F17D2" w:rsidP="00C559A4">
            <w:pPr>
              <w:rPr>
                <w:rFonts w:eastAsia="Times New Roman"/>
                <w:noProof/>
                <w:szCs w:val="24"/>
              </w:rPr>
            </w:pPr>
          </w:p>
          <w:p w14:paraId="0A3F6ED5" w14:textId="77777777" w:rsidR="006F17D2" w:rsidRPr="005E6FAF" w:rsidRDefault="006F17D2" w:rsidP="00C559A4">
            <w:pPr>
              <w:tabs>
                <w:tab w:val="left" w:pos="5433"/>
              </w:tabs>
              <w:rPr>
                <w:rFonts w:eastAsia="Times New Roman"/>
                <w:noProof/>
                <w:szCs w:val="24"/>
              </w:rPr>
            </w:pPr>
          </w:p>
        </w:tc>
      </w:tr>
      <w:tr w:rsidR="006F17D2" w:rsidRPr="005E6FAF" w14:paraId="3FC04671" w14:textId="77777777" w:rsidTr="00C559A4">
        <w:tc>
          <w:tcPr>
            <w:tcW w:w="5000" w:type="pct"/>
            <w:tcBorders>
              <w:top w:val="single" w:sz="4" w:space="0" w:color="auto"/>
              <w:left w:val="single" w:sz="4" w:space="0" w:color="auto"/>
              <w:bottom w:val="single" w:sz="4" w:space="0" w:color="auto"/>
              <w:right w:val="single" w:sz="4" w:space="0" w:color="auto"/>
            </w:tcBorders>
          </w:tcPr>
          <w:p w14:paraId="0D52F64B" w14:textId="77777777" w:rsidR="006F17D2" w:rsidRPr="005E6FAF" w:rsidRDefault="006F17D2" w:rsidP="00C559A4">
            <w:pPr>
              <w:pageBreakBefore/>
              <w:spacing w:before="60" w:after="60"/>
              <w:rPr>
                <w:rFonts w:eastAsia="Times New Roman"/>
                <w:noProof/>
                <w:szCs w:val="24"/>
              </w:rPr>
            </w:pPr>
            <w:r w:rsidRPr="005E6FAF">
              <w:rPr>
                <w:noProof/>
              </w:rPr>
              <w:t>H IEDAĻA. Papildu prasības atsevišķiem pasākumiem</w:t>
            </w:r>
          </w:p>
          <w:p w14:paraId="42BF4B80" w14:textId="77777777" w:rsidR="006F17D2" w:rsidRPr="005E6FAF" w:rsidRDefault="006F17D2" w:rsidP="00C559A4">
            <w:pPr>
              <w:spacing w:before="60" w:after="60"/>
              <w:rPr>
                <w:rFonts w:eastAsia="Times New Roman"/>
                <w:noProof/>
                <w:szCs w:val="24"/>
              </w:rPr>
            </w:pPr>
            <w:r w:rsidRPr="005E6FAF">
              <w:rPr>
                <w:noProof/>
              </w:rPr>
              <w:t>Aizpildiet iedaļas, kas attiecas uz prasīto(-ajiem) izmeklēšanas pasākumu(-iem):</w:t>
            </w:r>
          </w:p>
        </w:tc>
      </w:tr>
      <w:tr w:rsidR="006F17D2" w:rsidRPr="005E6FAF" w14:paraId="50AD87A9" w14:textId="77777777" w:rsidTr="00C559A4">
        <w:tc>
          <w:tcPr>
            <w:tcW w:w="5000" w:type="pct"/>
            <w:tcBorders>
              <w:top w:val="single" w:sz="4" w:space="0" w:color="auto"/>
              <w:left w:val="single" w:sz="4" w:space="0" w:color="auto"/>
              <w:bottom w:val="single" w:sz="4" w:space="0" w:color="auto"/>
              <w:right w:val="single" w:sz="4" w:space="0" w:color="auto"/>
            </w:tcBorders>
          </w:tcPr>
          <w:p w14:paraId="4E5B27D4" w14:textId="77777777" w:rsidR="006F17D2" w:rsidRPr="005E6FAF" w:rsidRDefault="006F17D2" w:rsidP="00C559A4">
            <w:pPr>
              <w:spacing w:before="60" w:after="60"/>
              <w:rPr>
                <w:rFonts w:eastAsia="Times New Roman"/>
                <w:noProof/>
                <w:szCs w:val="24"/>
              </w:rPr>
            </w:pPr>
            <w:r w:rsidRPr="005E6FAF">
              <w:rPr>
                <w:noProof/>
              </w:rPr>
              <w:t>H</w:t>
            </w:r>
            <w:r w:rsidRPr="009B79B2">
              <w:rPr>
                <w:noProof/>
              </w:rPr>
              <w:t>1</w:t>
            </w:r>
            <w:r w:rsidRPr="005E6FAF">
              <w:rPr>
                <w:noProof/>
              </w:rPr>
              <w:t xml:space="preserve"> IEDAĻA. Kratīšana un konfiskācija</w:t>
            </w:r>
          </w:p>
          <w:p w14:paraId="1A13D47F" w14:textId="77777777" w:rsidR="006F17D2" w:rsidRPr="005E6FAF" w:rsidRDefault="006F17D2" w:rsidP="00C559A4">
            <w:pPr>
              <w:spacing w:before="60" w:after="60"/>
              <w:rPr>
                <w:rFonts w:eastAsia="Times New Roman"/>
                <w:noProof/>
                <w:szCs w:val="24"/>
              </w:rPr>
            </w:pPr>
            <w:r w:rsidRPr="005E6FAF">
              <w:rPr>
                <w:noProof/>
              </w:rPr>
              <w:t xml:space="preserve">Fiziska vai juridiska persona, kas saistīta ar kratīšanu. Ja ir vairāk par vienu, sniedziet sīkāku informāciju par katru: </w:t>
            </w:r>
          </w:p>
          <w:p w14:paraId="05CBD5DF" w14:textId="77777777" w:rsidR="006F17D2" w:rsidRPr="005E6FAF" w:rsidRDefault="006F17D2" w:rsidP="00C559A4">
            <w:pPr>
              <w:spacing w:before="60" w:after="60"/>
              <w:rPr>
                <w:rFonts w:eastAsia="Times New Roman"/>
                <w:noProof/>
                <w:szCs w:val="24"/>
              </w:rPr>
            </w:pPr>
            <w:r w:rsidRPr="005E6FAF">
              <w:rPr>
                <w:noProof/>
              </w:rPr>
              <w:t>…………………………………………………………………………………………………</w:t>
            </w:r>
          </w:p>
          <w:p w14:paraId="77D8754B" w14:textId="77777777" w:rsidR="006F17D2" w:rsidRPr="005E6FAF" w:rsidRDefault="006F17D2" w:rsidP="00C559A4">
            <w:pPr>
              <w:spacing w:before="60" w:after="60"/>
              <w:rPr>
                <w:rFonts w:eastAsia="Times New Roman"/>
                <w:noProof/>
                <w:szCs w:val="24"/>
              </w:rPr>
            </w:pPr>
            <w:r w:rsidRPr="005E6FAF">
              <w:rPr>
                <w:noProof/>
              </w:rPr>
              <w:t>…………………………………………………………………………………………………</w:t>
            </w:r>
          </w:p>
          <w:p w14:paraId="4618C1AC" w14:textId="77777777" w:rsidR="006F17D2" w:rsidRPr="005E6FAF" w:rsidRDefault="006F17D2" w:rsidP="00C559A4">
            <w:pPr>
              <w:spacing w:before="60" w:after="60"/>
              <w:rPr>
                <w:rFonts w:eastAsia="Times New Roman"/>
                <w:noProof/>
                <w:szCs w:val="24"/>
              </w:rPr>
            </w:pPr>
            <w:r w:rsidRPr="005E6FAF">
              <w:rPr>
                <w:noProof/>
              </w:rPr>
              <w:t>Telpas, kurās veicama kratīšana. Sniedziet sīkāku informāciju par to, kā persona ir saistīta ar telpām. Ja ir vairāk par vienu, sniedziet sīkāku informāciju par katru: …………………………………………..</w:t>
            </w:r>
          </w:p>
          <w:p w14:paraId="3ECAAE0A" w14:textId="77777777" w:rsidR="006F17D2" w:rsidRPr="005E6FAF" w:rsidRDefault="006F17D2" w:rsidP="00C559A4">
            <w:pPr>
              <w:spacing w:before="60" w:after="60"/>
              <w:rPr>
                <w:rFonts w:eastAsia="Times New Roman"/>
                <w:noProof/>
                <w:szCs w:val="24"/>
              </w:rPr>
            </w:pPr>
            <w:r w:rsidRPr="005E6FAF">
              <w:rPr>
                <w:noProof/>
              </w:rPr>
              <w:t>…………………………………………………………………………………………………</w:t>
            </w:r>
          </w:p>
          <w:p w14:paraId="00838536" w14:textId="77777777" w:rsidR="006F17D2" w:rsidRPr="005E6FAF" w:rsidRDefault="006F17D2" w:rsidP="00C559A4">
            <w:pPr>
              <w:spacing w:before="60" w:after="60"/>
              <w:rPr>
                <w:rFonts w:eastAsia="Times New Roman"/>
                <w:noProof/>
                <w:szCs w:val="24"/>
              </w:rPr>
            </w:pPr>
            <w:r w:rsidRPr="005E6FAF">
              <w:rPr>
                <w:noProof/>
              </w:rPr>
              <w:t>…………………………………………………………………………………………………</w:t>
            </w:r>
          </w:p>
          <w:p w14:paraId="509A1859" w14:textId="77777777" w:rsidR="006F17D2" w:rsidRPr="005E6FAF" w:rsidRDefault="006F17D2" w:rsidP="00C559A4">
            <w:pPr>
              <w:pageBreakBefore/>
              <w:spacing w:before="60" w:after="60"/>
              <w:rPr>
                <w:rFonts w:eastAsia="Times New Roman"/>
                <w:noProof/>
              </w:rPr>
            </w:pPr>
            <w:r w:rsidRPr="005E6FAF">
              <w:rPr>
                <w:noProof/>
              </w:rPr>
              <w:t>Kādi pierādījumi tiek meklēti?  Iespējami detalizētāk norādiet meklējamo elementu: …………………………………………………………………………………..</w:t>
            </w:r>
          </w:p>
          <w:p w14:paraId="42A4DCDC" w14:textId="77777777" w:rsidR="006F17D2" w:rsidRPr="005E6FAF" w:rsidRDefault="006F17D2" w:rsidP="00C559A4">
            <w:pPr>
              <w:spacing w:before="60" w:after="60"/>
              <w:rPr>
                <w:rFonts w:eastAsia="Times New Roman"/>
                <w:noProof/>
              </w:rPr>
            </w:pPr>
            <w:r w:rsidRPr="005E6FAF">
              <w:rPr>
                <w:noProof/>
              </w:rPr>
              <w:t>…………………………………………………………………………………………………..</w:t>
            </w:r>
          </w:p>
          <w:p w14:paraId="49B9B0A6" w14:textId="77777777" w:rsidR="006F17D2" w:rsidRPr="005E6FAF" w:rsidRDefault="006F17D2" w:rsidP="00C559A4">
            <w:pPr>
              <w:pageBreakBefore/>
              <w:spacing w:before="60" w:after="60"/>
              <w:rPr>
                <w:rFonts w:eastAsia="Times New Roman"/>
                <w:noProof/>
              </w:rPr>
            </w:pPr>
            <w:r w:rsidRPr="005E6FAF">
              <w:rPr>
                <w:noProof/>
              </w:rPr>
              <w:t>…………………………………………………………………………………………………..</w:t>
            </w:r>
          </w:p>
          <w:p w14:paraId="73BAAA24" w14:textId="77777777" w:rsidR="006F17D2" w:rsidRPr="005E6FAF" w:rsidRDefault="006F17D2" w:rsidP="00C559A4">
            <w:pPr>
              <w:pageBreakBefore/>
              <w:spacing w:before="60" w:after="60"/>
              <w:rPr>
                <w:rFonts w:eastAsia="Times New Roman"/>
                <w:noProof/>
              </w:rPr>
            </w:pPr>
            <w:r w:rsidRPr="005E6FAF">
              <w:rPr>
                <w:noProof/>
              </w:rPr>
              <w:t>Kāpēc uzskatāt, ka pierādījumi, visticamāk, ir atrodami iepriekš minētajā vietā un ka tiem ir būtiska nozīme izmeklēšanā? .....................................…………………</w:t>
            </w:r>
          </w:p>
          <w:p w14:paraId="5B1E1F1D" w14:textId="77777777" w:rsidR="006F17D2" w:rsidRPr="005E6FAF" w:rsidRDefault="006F17D2" w:rsidP="00C559A4">
            <w:pPr>
              <w:spacing w:before="60" w:after="60"/>
              <w:rPr>
                <w:rFonts w:eastAsia="Times New Roman"/>
                <w:noProof/>
              </w:rPr>
            </w:pPr>
            <w:r w:rsidRPr="005E6FAF">
              <w:rPr>
                <w:noProof/>
              </w:rPr>
              <w:t>……………………………………………………………………………………………………</w:t>
            </w:r>
          </w:p>
          <w:p w14:paraId="2D9C7513" w14:textId="77777777" w:rsidR="006F17D2" w:rsidRPr="005E6FAF" w:rsidRDefault="006F17D2" w:rsidP="00F4188F">
            <w:pPr>
              <w:pageBreakBefore/>
              <w:spacing w:before="60" w:after="60"/>
              <w:rPr>
                <w:rFonts w:eastAsia="Times New Roman"/>
                <w:noProof/>
              </w:rPr>
            </w:pPr>
            <w:r w:rsidRPr="005E6FAF">
              <w:rPr>
                <w:noProof/>
              </w:rPr>
              <w:t>………………………………………………………………………………………………...…</w:t>
            </w:r>
          </w:p>
          <w:p w14:paraId="66443610" w14:textId="77777777" w:rsidR="00C929CF" w:rsidRPr="005E6FAF" w:rsidRDefault="006F17D2" w:rsidP="00C559A4">
            <w:pPr>
              <w:spacing w:before="60" w:after="60"/>
              <w:rPr>
                <w:rFonts w:eastAsia="Times New Roman"/>
                <w:noProof/>
              </w:rPr>
            </w:pPr>
            <w:bookmarkStart w:id="2" w:name="_Hlk88667463"/>
            <w:r w:rsidRPr="005E6FAF">
              <w:rPr>
                <w:noProof/>
              </w:rPr>
              <w:t xml:space="preserve">Vai pastāv risks atgūt slepenus materiālus? Ja tā ir, sniedziet sīku informāciju: </w:t>
            </w:r>
            <w:bookmarkEnd w:id="2"/>
          </w:p>
          <w:p w14:paraId="61DAEDAF" w14:textId="77777777" w:rsidR="006F17D2" w:rsidRPr="005E6FAF" w:rsidRDefault="00C929CF" w:rsidP="00C559A4">
            <w:pPr>
              <w:spacing w:before="60" w:after="60"/>
              <w:rPr>
                <w:rFonts w:eastAsia="Times New Roman"/>
                <w:noProof/>
              </w:rPr>
            </w:pPr>
            <w:r w:rsidRPr="005E6FAF">
              <w:rPr>
                <w:noProof/>
              </w:rPr>
              <w:t>……….……………………………………………………………………………………………</w:t>
            </w:r>
          </w:p>
          <w:p w14:paraId="26DD45AA" w14:textId="77777777" w:rsidR="006F17D2" w:rsidRPr="005E6FAF" w:rsidRDefault="006F17D2" w:rsidP="00C559A4">
            <w:pPr>
              <w:pageBreakBefore/>
              <w:spacing w:before="60" w:after="60"/>
              <w:rPr>
                <w:rFonts w:eastAsia="Times New Roman"/>
                <w:noProof/>
              </w:rPr>
            </w:pPr>
            <w:r w:rsidRPr="005E6FAF">
              <w:rPr>
                <w:noProof/>
              </w:rPr>
              <w:t>……………………………………………………………………………………………………..</w:t>
            </w:r>
          </w:p>
          <w:p w14:paraId="11C6649A" w14:textId="77777777" w:rsidR="006F17D2" w:rsidRPr="005E6FAF" w:rsidRDefault="006F17D2" w:rsidP="00C559A4">
            <w:pPr>
              <w:spacing w:before="60" w:after="60"/>
              <w:rPr>
                <w:rFonts w:eastAsia="Times New Roman"/>
                <w:noProof/>
              </w:rPr>
            </w:pPr>
            <w:r w:rsidRPr="005E6FAF">
              <w:rPr>
                <w:noProof/>
              </w:rPr>
              <w:t>……………………………………………………………………………………………………..</w:t>
            </w:r>
          </w:p>
          <w:p w14:paraId="030E1342" w14:textId="77777777" w:rsidR="006F17D2" w:rsidRPr="005E6FAF" w:rsidRDefault="006F17D2" w:rsidP="00C559A4">
            <w:pPr>
              <w:spacing w:before="60" w:after="60"/>
              <w:rPr>
                <w:rFonts w:eastAsia="Times New Roman"/>
                <w:noProof/>
              </w:rPr>
            </w:pPr>
            <w:r w:rsidRPr="005E6FAF">
              <w:rPr>
                <w:noProof/>
              </w:rPr>
              <w:t xml:space="preserve">Vai kratīšanā būs jāpiedalās kādai pieprasījuma iesniedzējas valsts amatpersonai? (Ja jā, lūdzu, sniedziet sīkāku informāciju I iedaļā): </w:t>
            </w:r>
          </w:p>
          <w:p w14:paraId="4E057E01" w14:textId="77777777" w:rsidR="006F17D2" w:rsidRPr="005E6FAF" w:rsidRDefault="00CD5709" w:rsidP="00C559A4">
            <w:pPr>
              <w:spacing w:before="60" w:after="60"/>
              <w:rPr>
                <w:rFonts w:eastAsia="Times New Roman"/>
                <w:noProof/>
              </w:rPr>
            </w:pPr>
            <w:sdt>
              <w:sdtPr>
                <w:rPr>
                  <w:noProof/>
                  <w:sz w:val="20"/>
                </w:rPr>
                <w:id w:val="503792358"/>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jā</w:t>
            </w:r>
          </w:p>
          <w:p w14:paraId="43BFBA97" w14:textId="77777777" w:rsidR="006F17D2" w:rsidRPr="005E6FAF" w:rsidRDefault="00CD5709" w:rsidP="00C559A4">
            <w:pPr>
              <w:spacing w:before="60" w:after="60"/>
              <w:rPr>
                <w:rFonts w:eastAsia="Times New Roman"/>
                <w:noProof/>
              </w:rPr>
            </w:pPr>
            <w:sdt>
              <w:sdtPr>
                <w:rPr>
                  <w:noProof/>
                  <w:sz w:val="20"/>
                </w:rPr>
                <w:id w:val="1789011814"/>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nē</w:t>
            </w:r>
          </w:p>
          <w:p w14:paraId="2D66159D" w14:textId="77777777" w:rsidR="00C929CF" w:rsidRPr="005E6FAF" w:rsidRDefault="006F17D2" w:rsidP="00C559A4">
            <w:pPr>
              <w:spacing w:before="60" w:after="60"/>
              <w:rPr>
                <w:rFonts w:eastAsia="Times New Roman"/>
                <w:noProof/>
                <w:szCs w:val="24"/>
              </w:rPr>
            </w:pPr>
            <w:r w:rsidRPr="005E6FAF">
              <w:rPr>
                <w:noProof/>
              </w:rPr>
              <w:t>Jebkura zināma informācija saistībā ar izmeklēšanu citās valstīs, kas var ietekmēt šo kratīšanas un konfiskācijas pieprasījumu: …………………………………………………………..……………………….</w:t>
            </w:r>
          </w:p>
          <w:p w14:paraId="4057EAF2" w14:textId="77777777" w:rsidR="006F17D2" w:rsidRPr="005E6FAF" w:rsidRDefault="006F17D2" w:rsidP="00C559A4">
            <w:pPr>
              <w:spacing w:before="60" w:after="60"/>
              <w:rPr>
                <w:rFonts w:eastAsia="Times New Roman"/>
                <w:noProof/>
                <w:szCs w:val="24"/>
              </w:rPr>
            </w:pPr>
            <w:r w:rsidRPr="005E6FAF">
              <w:rPr>
                <w:noProof/>
              </w:rPr>
              <w:t>…………………………….………………………………………………………………………</w:t>
            </w:r>
          </w:p>
          <w:p w14:paraId="07DD27A0" w14:textId="77777777" w:rsidR="006F17D2" w:rsidRPr="005E6FAF" w:rsidRDefault="006F17D2" w:rsidP="00C559A4">
            <w:pPr>
              <w:spacing w:before="60" w:after="60"/>
              <w:rPr>
                <w:rFonts w:eastAsia="Times New Roman"/>
                <w:noProof/>
                <w:szCs w:val="24"/>
              </w:rPr>
            </w:pPr>
            <w:r w:rsidRPr="005E6FAF">
              <w:rPr>
                <w:noProof/>
              </w:rPr>
              <w:t>…………………………….………………………………………………………………………</w:t>
            </w:r>
          </w:p>
          <w:p w14:paraId="4A45D335" w14:textId="77777777" w:rsidR="00C929CF" w:rsidRPr="005E6FAF" w:rsidRDefault="006F17D2" w:rsidP="00C559A4">
            <w:pPr>
              <w:spacing w:before="60" w:after="60"/>
              <w:rPr>
                <w:rFonts w:eastAsia="Times New Roman"/>
                <w:noProof/>
                <w:szCs w:val="24"/>
              </w:rPr>
            </w:pPr>
            <w:r w:rsidRPr="005E6FAF">
              <w:rPr>
                <w:noProof/>
              </w:rPr>
              <w:t>Sniedziet jebkādu citu būtisku informāciju saistībā ar kratīšanu un konfiskāciju:</w:t>
            </w:r>
          </w:p>
          <w:p w14:paraId="73C466ED" w14:textId="77777777" w:rsidR="006F17D2" w:rsidRPr="005E6FAF" w:rsidRDefault="006F17D2" w:rsidP="00C559A4">
            <w:pPr>
              <w:spacing w:before="60" w:after="60"/>
              <w:rPr>
                <w:rFonts w:eastAsia="Times New Roman"/>
                <w:noProof/>
                <w:szCs w:val="24"/>
              </w:rPr>
            </w:pPr>
            <w:r w:rsidRPr="005E6FAF">
              <w:rPr>
                <w:noProof/>
              </w:rPr>
              <w:t>……………………………………………………………………………………………………..</w:t>
            </w:r>
          </w:p>
        </w:tc>
      </w:tr>
    </w:tbl>
    <w:p w14:paraId="2C3A3816" w14:textId="77777777" w:rsidR="006F17D2" w:rsidRPr="005E6FAF" w:rsidRDefault="006F17D2" w:rsidP="006F17D2">
      <w:pPr>
        <w:rPr>
          <w:noProof/>
        </w:rPr>
      </w:pPr>
    </w:p>
    <w:tbl>
      <w:tblPr>
        <w:tblW w:w="55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6"/>
      </w:tblGrid>
      <w:tr w:rsidR="006F17D2" w:rsidRPr="005E6FAF" w14:paraId="5C52D96A" w14:textId="77777777" w:rsidTr="00C559A4">
        <w:tc>
          <w:tcPr>
            <w:tcW w:w="5000" w:type="pct"/>
            <w:tcBorders>
              <w:top w:val="single" w:sz="4" w:space="0" w:color="auto"/>
              <w:left w:val="single" w:sz="4" w:space="0" w:color="auto"/>
              <w:bottom w:val="single" w:sz="4" w:space="0" w:color="auto"/>
              <w:right w:val="single" w:sz="4" w:space="0" w:color="auto"/>
            </w:tcBorders>
          </w:tcPr>
          <w:p w14:paraId="508667BA" w14:textId="77777777" w:rsidR="006F17D2" w:rsidRPr="005E6FAF" w:rsidRDefault="006F17D2" w:rsidP="00C559A4">
            <w:pPr>
              <w:spacing w:before="60" w:after="60"/>
              <w:rPr>
                <w:rFonts w:eastAsia="Times New Roman"/>
                <w:noProof/>
                <w:szCs w:val="24"/>
              </w:rPr>
            </w:pPr>
            <w:bookmarkStart w:id="3" w:name="_Hlk87262944"/>
            <w:r w:rsidRPr="005E6FAF">
              <w:rPr>
                <w:noProof/>
              </w:rPr>
              <w:t>H</w:t>
            </w:r>
            <w:r w:rsidRPr="009B79B2">
              <w:rPr>
                <w:noProof/>
              </w:rPr>
              <w:t>2</w:t>
            </w:r>
            <w:r w:rsidRPr="005E6FAF">
              <w:rPr>
                <w:noProof/>
              </w:rPr>
              <w:t xml:space="preserve"> IEDAĻA. Informācija par bankas un citiem finanšu kontiem</w:t>
            </w:r>
          </w:p>
          <w:p w14:paraId="4F462C34" w14:textId="77777777" w:rsidR="006F17D2" w:rsidRPr="005E6FAF" w:rsidRDefault="006F17D2" w:rsidP="00C559A4">
            <w:pPr>
              <w:spacing w:before="60" w:after="60"/>
              <w:ind w:right="-247"/>
              <w:rPr>
                <w:rFonts w:eastAsia="Times New Roman"/>
                <w:noProof/>
              </w:rPr>
            </w:pPr>
            <w:r w:rsidRPr="005E6FAF">
              <w:rPr>
                <w:noProof/>
              </w:rPr>
              <w:t>Ja runa ir par vairāk nekā vienu kontu, sniedziet informāciju par katru kontu.</w:t>
            </w:r>
            <w:r w:rsidRPr="005E6FAF">
              <w:rPr>
                <w:b/>
                <w:noProof/>
              </w:rPr>
              <w:t xml:space="preserve"> </w:t>
            </w:r>
          </w:p>
          <w:p w14:paraId="521A945E" w14:textId="77777777" w:rsidR="006F17D2" w:rsidRPr="005E6FAF" w:rsidRDefault="006F17D2" w:rsidP="00C559A4">
            <w:pPr>
              <w:spacing w:before="60" w:after="60"/>
              <w:rPr>
                <w:rFonts w:eastAsia="Times New Roman"/>
                <w:noProof/>
              </w:rPr>
            </w:pPr>
          </w:p>
          <w:p w14:paraId="60BAACF1" w14:textId="77777777" w:rsidR="006F17D2" w:rsidRPr="005E6FAF" w:rsidRDefault="006F17D2" w:rsidP="00C559A4">
            <w:pPr>
              <w:spacing w:before="60" w:after="60"/>
              <w:rPr>
                <w:rFonts w:eastAsia="Times New Roman"/>
                <w:noProof/>
              </w:rPr>
            </w:pPr>
            <w:r w:rsidRPr="005E6FAF">
              <w:rPr>
                <w:noProof/>
              </w:rPr>
              <w:t>Precizējiet, kāda informācija tiek pieprasīta:</w:t>
            </w:r>
          </w:p>
          <w:bookmarkStart w:id="4" w:name="_Hlk87262872"/>
          <w:p w14:paraId="74898EBC" w14:textId="77777777" w:rsidR="006F17D2" w:rsidRPr="005E6FAF" w:rsidRDefault="00CD5709" w:rsidP="00F4188F">
            <w:pPr>
              <w:pStyle w:val="CommentText"/>
              <w:jc w:val="both"/>
              <w:rPr>
                <w:rFonts w:ascii="Times New Roman" w:hAnsi="Times New Roman" w:cs="Times New Roman"/>
                <w:noProof/>
                <w:sz w:val="24"/>
                <w:szCs w:val="24"/>
              </w:rPr>
            </w:pPr>
            <w:sdt>
              <w:sdtPr>
                <w:rPr>
                  <w:noProof/>
                </w:rPr>
                <w:id w:val="1035772429"/>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rPr>
                  <w:t>☐</w:t>
                </w:r>
              </w:sdtContent>
            </w:sdt>
            <w:r w:rsidR="00CB08F1" w:rsidRPr="005E6FAF">
              <w:rPr>
                <w:noProof/>
              </w:rPr>
              <w:t xml:space="preserve"> informācija par bankas kontiem, kas personai ir vai attiecībā uz kuriem tai ir konkrētas pilnvaras</w:t>
            </w:r>
          </w:p>
          <w:p w14:paraId="5C35C5CB" w14:textId="77777777" w:rsidR="006F17D2" w:rsidRPr="005E6FAF" w:rsidRDefault="00CD5709" w:rsidP="00F4188F">
            <w:pPr>
              <w:pStyle w:val="CommentText"/>
              <w:jc w:val="both"/>
              <w:rPr>
                <w:rFonts w:ascii="Times New Roman" w:hAnsi="Times New Roman" w:cs="Times New Roman"/>
                <w:noProof/>
                <w:sz w:val="24"/>
                <w:szCs w:val="24"/>
              </w:rPr>
            </w:pPr>
            <w:sdt>
              <w:sdtPr>
                <w:rPr>
                  <w:noProof/>
                </w:rPr>
                <w:id w:val="-1640574825"/>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rPr>
                  <w:t>☐</w:t>
                </w:r>
              </w:sdtContent>
            </w:sdt>
            <w:r w:rsidR="00CB08F1" w:rsidRPr="005E6FAF">
              <w:rPr>
                <w:noProof/>
              </w:rPr>
              <w:t xml:space="preserve"> informācija par finanšu kontiem, kas personai ir vai attiecībā uz kuriem tai ir konkrētas pilnvaras</w:t>
            </w:r>
          </w:p>
          <w:p w14:paraId="15F1F48F" w14:textId="77777777" w:rsidR="006F17D2" w:rsidRPr="005E6FAF" w:rsidRDefault="00CD5709" w:rsidP="00C559A4">
            <w:pPr>
              <w:spacing w:before="60" w:after="60"/>
              <w:rPr>
                <w:rFonts w:eastAsia="Times New Roman"/>
                <w:noProof/>
                <w:szCs w:val="24"/>
              </w:rPr>
            </w:pPr>
            <w:sdt>
              <w:sdtPr>
                <w:rPr>
                  <w:noProof/>
                  <w:sz w:val="20"/>
                </w:rPr>
                <w:id w:val="-980231009"/>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informācija par bankas operācijām:</w:t>
            </w:r>
          </w:p>
          <w:p w14:paraId="7E3FD66E" w14:textId="77777777" w:rsidR="006F17D2" w:rsidRPr="005E6FAF" w:rsidRDefault="00CD5709" w:rsidP="00C559A4">
            <w:pPr>
              <w:spacing w:before="60" w:after="60"/>
              <w:ind w:left="1134" w:hanging="567"/>
              <w:rPr>
                <w:rFonts w:eastAsia="Times New Roman"/>
                <w:noProof/>
                <w:szCs w:val="24"/>
              </w:rPr>
            </w:pPr>
            <w:sdt>
              <w:sdtPr>
                <w:rPr>
                  <w:noProof/>
                  <w:sz w:val="20"/>
                </w:rPr>
                <w:id w:val="-540283992"/>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ab/>
              <w:t>bankas kontu izraksti</w:t>
            </w:r>
          </w:p>
          <w:p w14:paraId="72123AE9" w14:textId="77777777" w:rsidR="006F17D2" w:rsidRPr="005E6FAF" w:rsidRDefault="00CD5709" w:rsidP="00C559A4">
            <w:pPr>
              <w:spacing w:before="60" w:after="60"/>
              <w:ind w:left="1134" w:hanging="567"/>
              <w:rPr>
                <w:rFonts w:eastAsia="Times New Roman"/>
                <w:noProof/>
                <w:szCs w:val="24"/>
              </w:rPr>
            </w:pPr>
            <w:sdt>
              <w:sdtPr>
                <w:rPr>
                  <w:noProof/>
                  <w:sz w:val="20"/>
                </w:rPr>
                <w:id w:val="1795399397"/>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ab/>
              <w:t>konta atvēršanas dokumentācija</w:t>
            </w:r>
          </w:p>
          <w:p w14:paraId="406AEDB6" w14:textId="77777777" w:rsidR="006F17D2" w:rsidRPr="005E6FAF" w:rsidRDefault="00CD5709" w:rsidP="00C559A4">
            <w:pPr>
              <w:spacing w:before="60" w:after="60"/>
              <w:ind w:left="1134" w:hanging="567"/>
              <w:rPr>
                <w:rFonts w:eastAsia="Times New Roman"/>
                <w:noProof/>
                <w:szCs w:val="24"/>
              </w:rPr>
            </w:pPr>
            <w:sdt>
              <w:sdtPr>
                <w:rPr>
                  <w:noProof/>
                  <w:sz w:val="20"/>
                </w:rPr>
                <w:id w:val="750310578"/>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ab/>
              <w:t>pilnvara vai vairāki konta turētāji</w:t>
            </w:r>
          </w:p>
          <w:p w14:paraId="612E3CB3" w14:textId="77777777" w:rsidR="006F17D2" w:rsidRPr="005E6FAF" w:rsidRDefault="00CD5709" w:rsidP="00C559A4">
            <w:pPr>
              <w:spacing w:before="60" w:after="60"/>
              <w:ind w:left="1134" w:hanging="567"/>
              <w:rPr>
                <w:rFonts w:eastAsia="Times New Roman"/>
                <w:noProof/>
                <w:szCs w:val="24"/>
              </w:rPr>
            </w:pPr>
            <w:sdt>
              <w:sdtPr>
                <w:rPr>
                  <w:noProof/>
                  <w:sz w:val="20"/>
                </w:rPr>
                <w:id w:val="-1941826926"/>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ab/>
              <w:t>cits (precizējiet) ………………………………………………………....</w:t>
            </w:r>
          </w:p>
          <w:p w14:paraId="45DB9A36" w14:textId="77777777" w:rsidR="006F17D2" w:rsidRPr="005E6FAF" w:rsidRDefault="00CD5709" w:rsidP="00C559A4">
            <w:pPr>
              <w:spacing w:before="60" w:after="60"/>
              <w:rPr>
                <w:rFonts w:eastAsia="Times New Roman"/>
                <w:noProof/>
                <w:szCs w:val="24"/>
              </w:rPr>
            </w:pPr>
            <w:sdt>
              <w:sdtPr>
                <w:rPr>
                  <w:noProof/>
                  <w:sz w:val="20"/>
                </w:rPr>
                <w:id w:val="-1162922408"/>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informācija par citām finanšu operācijām:</w:t>
            </w:r>
          </w:p>
          <w:p w14:paraId="14B7D4C6" w14:textId="77777777" w:rsidR="006F17D2" w:rsidRPr="005E6FAF" w:rsidRDefault="00CD5709" w:rsidP="00C559A4">
            <w:pPr>
              <w:spacing w:before="60" w:after="60"/>
              <w:ind w:left="1134" w:hanging="567"/>
              <w:rPr>
                <w:rFonts w:eastAsia="Times New Roman"/>
                <w:noProof/>
                <w:szCs w:val="24"/>
              </w:rPr>
            </w:pPr>
            <w:sdt>
              <w:sdtPr>
                <w:rPr>
                  <w:noProof/>
                  <w:sz w:val="20"/>
                </w:rPr>
                <w:id w:val="1151636294"/>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ab/>
              <w:t>konta pārskati</w:t>
            </w:r>
          </w:p>
          <w:p w14:paraId="6B6A6A85" w14:textId="77777777" w:rsidR="006F17D2" w:rsidRPr="005E6FAF" w:rsidRDefault="00CD5709" w:rsidP="00C559A4">
            <w:pPr>
              <w:spacing w:before="60" w:after="60"/>
              <w:ind w:left="1134" w:hanging="567"/>
              <w:rPr>
                <w:rFonts w:eastAsia="Times New Roman"/>
                <w:noProof/>
                <w:szCs w:val="24"/>
              </w:rPr>
            </w:pPr>
            <w:sdt>
              <w:sdtPr>
                <w:rPr>
                  <w:noProof/>
                  <w:sz w:val="20"/>
                </w:rPr>
                <w:id w:val="-407778110"/>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ab/>
              <w:t>konta atvēršanas dokumentācija</w:t>
            </w:r>
          </w:p>
          <w:p w14:paraId="6C85722A" w14:textId="77777777" w:rsidR="006F17D2" w:rsidRPr="005E6FAF" w:rsidRDefault="00CD5709" w:rsidP="00C559A4">
            <w:pPr>
              <w:spacing w:before="60" w:after="60"/>
              <w:ind w:left="1134" w:hanging="567"/>
              <w:rPr>
                <w:rFonts w:eastAsia="Times New Roman"/>
                <w:noProof/>
                <w:szCs w:val="24"/>
              </w:rPr>
            </w:pPr>
            <w:sdt>
              <w:sdtPr>
                <w:rPr>
                  <w:noProof/>
                  <w:sz w:val="20"/>
                </w:rPr>
                <w:id w:val="-1975983232"/>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ab/>
              <w:t>pilnvara vai vairāki konta turētāji</w:t>
            </w:r>
          </w:p>
          <w:p w14:paraId="5679AD38" w14:textId="77777777" w:rsidR="006F17D2" w:rsidRPr="005E6FAF" w:rsidRDefault="00CD5709" w:rsidP="00C559A4">
            <w:pPr>
              <w:spacing w:before="60" w:after="60"/>
              <w:ind w:left="1134" w:hanging="567"/>
              <w:rPr>
                <w:rFonts w:eastAsia="Times New Roman"/>
                <w:noProof/>
                <w:szCs w:val="24"/>
              </w:rPr>
            </w:pPr>
            <w:sdt>
              <w:sdtPr>
                <w:rPr>
                  <w:noProof/>
                  <w:sz w:val="20"/>
                </w:rPr>
                <w:id w:val="-1816782989"/>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ab/>
              <w:t>cits (precizējiet) ………………………………………………………....</w:t>
            </w:r>
          </w:p>
          <w:bookmarkEnd w:id="4"/>
          <w:p w14:paraId="14F70FD8" w14:textId="77777777" w:rsidR="006F17D2" w:rsidRPr="005E6FAF" w:rsidRDefault="006F17D2" w:rsidP="00C559A4">
            <w:pPr>
              <w:spacing w:before="60" w:after="60"/>
              <w:rPr>
                <w:rFonts w:eastAsia="Times New Roman"/>
                <w:noProof/>
                <w:szCs w:val="24"/>
              </w:rPr>
            </w:pPr>
          </w:p>
          <w:p w14:paraId="6527846B" w14:textId="77777777" w:rsidR="006F17D2" w:rsidRPr="005E6FAF" w:rsidRDefault="006F17D2" w:rsidP="00C559A4">
            <w:pPr>
              <w:spacing w:before="60" w:after="60"/>
              <w:rPr>
                <w:rFonts w:eastAsia="Times New Roman"/>
                <w:noProof/>
              </w:rPr>
            </w:pPr>
            <w:r w:rsidRPr="005E6FAF">
              <w:rPr>
                <w:noProof/>
              </w:rPr>
              <w:t>Ja iespējams, norādiet:</w:t>
            </w:r>
          </w:p>
          <w:p w14:paraId="380FEA7E" w14:textId="77777777" w:rsidR="006F17D2" w:rsidRPr="005E6FAF" w:rsidRDefault="006F17D2" w:rsidP="00C559A4">
            <w:pPr>
              <w:spacing w:before="60" w:after="60"/>
              <w:rPr>
                <w:rFonts w:eastAsia="Times New Roman"/>
                <w:noProof/>
              </w:rPr>
            </w:pPr>
            <w:r w:rsidRPr="005E6FAF">
              <w:rPr>
                <w:noProof/>
              </w:rPr>
              <w:t>Konta īpašnieka vārds/nosaukums …………………………………………………………………………</w:t>
            </w:r>
          </w:p>
          <w:p w14:paraId="55A3B3A5" w14:textId="77777777" w:rsidR="006F17D2" w:rsidRPr="005E6FAF" w:rsidRDefault="006F17D2" w:rsidP="00C559A4">
            <w:pPr>
              <w:spacing w:before="60" w:after="60"/>
              <w:rPr>
                <w:rFonts w:eastAsia="Times New Roman"/>
                <w:noProof/>
              </w:rPr>
            </w:pPr>
            <w:r w:rsidRPr="005E6FAF">
              <w:rPr>
                <w:noProof/>
              </w:rPr>
              <w:t>Bankas/finanšu iestādes nosaukums: ………………………………………………………….……</w:t>
            </w:r>
          </w:p>
          <w:p w14:paraId="042FB2E9" w14:textId="77777777" w:rsidR="006F17D2" w:rsidRPr="005E6FAF" w:rsidRDefault="006F17D2" w:rsidP="00C559A4">
            <w:pPr>
              <w:spacing w:before="60" w:after="60"/>
              <w:rPr>
                <w:rFonts w:eastAsia="Times New Roman"/>
                <w:noProof/>
              </w:rPr>
            </w:pPr>
            <w:r w:rsidRPr="005E6FAF">
              <w:rPr>
                <w:noProof/>
              </w:rPr>
              <w:t>IBAN vai konta numurs un bankas kods: ………………………………………………….……..</w:t>
            </w:r>
          </w:p>
          <w:p w14:paraId="34EF52B0" w14:textId="77777777" w:rsidR="006F17D2" w:rsidRPr="005E6FAF" w:rsidRDefault="006F17D2" w:rsidP="00C559A4">
            <w:pPr>
              <w:spacing w:before="60" w:after="60"/>
              <w:rPr>
                <w:rFonts w:eastAsia="Times New Roman"/>
                <w:noProof/>
              </w:rPr>
            </w:pPr>
            <w:r w:rsidRPr="005E6FAF">
              <w:rPr>
                <w:noProof/>
              </w:rPr>
              <w:t>Darījumu laika skala: …………………………………………………………………..……</w:t>
            </w:r>
          </w:p>
          <w:p w14:paraId="5C43ECB2" w14:textId="77777777" w:rsidR="006F17D2" w:rsidRPr="005E6FAF" w:rsidRDefault="006F17D2" w:rsidP="00C559A4">
            <w:pPr>
              <w:spacing w:before="60" w:after="60"/>
              <w:rPr>
                <w:rFonts w:eastAsia="Times New Roman"/>
                <w:noProof/>
                <w:szCs w:val="24"/>
              </w:rPr>
            </w:pPr>
          </w:p>
          <w:p w14:paraId="34DC62CC" w14:textId="77777777" w:rsidR="006F17D2" w:rsidRPr="005E6FAF" w:rsidRDefault="00CD5709" w:rsidP="00C559A4">
            <w:pPr>
              <w:spacing w:before="60" w:after="60"/>
              <w:rPr>
                <w:rFonts w:eastAsia="Times New Roman"/>
                <w:noProof/>
                <w:szCs w:val="24"/>
              </w:rPr>
            </w:pPr>
            <w:sdt>
              <w:sdtPr>
                <w:rPr>
                  <w:noProof/>
                  <w:sz w:val="20"/>
                </w:rPr>
                <w:id w:val="-2061241217"/>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Cits (precizējiet) …………………………………………………………………..</w:t>
            </w:r>
          </w:p>
          <w:p w14:paraId="05C708CD" w14:textId="77777777" w:rsidR="006F17D2" w:rsidRPr="005E6FAF" w:rsidRDefault="006F17D2" w:rsidP="00C559A4">
            <w:pPr>
              <w:spacing w:before="60" w:after="60"/>
              <w:rPr>
                <w:rFonts w:eastAsia="Times New Roman"/>
                <w:noProof/>
              </w:rPr>
            </w:pPr>
          </w:p>
          <w:p w14:paraId="3FA94809" w14:textId="77777777" w:rsidR="006F17D2" w:rsidRPr="005E6FAF" w:rsidRDefault="006F17D2" w:rsidP="00F4188F">
            <w:pPr>
              <w:spacing w:before="60" w:after="60"/>
              <w:rPr>
                <w:rFonts w:eastAsia="Times New Roman"/>
                <w:noProof/>
              </w:rPr>
            </w:pPr>
            <w:r w:rsidRPr="005E6FAF">
              <w:rPr>
                <w:noProof/>
              </w:rPr>
              <w:t>Sniedziet papildu pamatojumu tam, kāpēc šie pierādījumi varētu būt būtiski un svarīgi izmeklēšanai, tostarp konta saikni ar izdarīto noziegumu: …………………………………………………………………………………………………… ……………………………………………………………………………………………………..</w:t>
            </w:r>
          </w:p>
          <w:p w14:paraId="5C3D5783" w14:textId="77777777" w:rsidR="006F17D2" w:rsidRPr="005E6FAF" w:rsidRDefault="006F17D2" w:rsidP="00C559A4">
            <w:pPr>
              <w:spacing w:before="60" w:after="60"/>
              <w:rPr>
                <w:rFonts w:eastAsia="Times New Roman"/>
                <w:noProof/>
              </w:rPr>
            </w:pPr>
            <w:r w:rsidRPr="005E6FAF">
              <w:rPr>
                <w:noProof/>
              </w:rPr>
              <w:t>……………………………………………………………………………………………………..</w:t>
            </w:r>
          </w:p>
          <w:p w14:paraId="3853190D" w14:textId="77777777" w:rsidR="006F17D2" w:rsidRPr="005E6FAF" w:rsidRDefault="006F17D2" w:rsidP="00F4188F">
            <w:pPr>
              <w:spacing w:before="60" w:after="60"/>
              <w:rPr>
                <w:rFonts w:eastAsia="Times New Roman"/>
                <w:noProof/>
                <w:szCs w:val="24"/>
              </w:rPr>
            </w:pPr>
            <w:r w:rsidRPr="005E6FAF">
              <w:rPr>
                <w:noProof/>
              </w:rPr>
              <w:t>Ja nepieciešams, sniedziet papildu informāciju, kas varētu būt nepieciešama šā lūguma izpildei: ……………………………………………………………………………………………………..</w:t>
            </w:r>
          </w:p>
          <w:p w14:paraId="66F4E71B" w14:textId="77777777" w:rsidR="006F17D2" w:rsidRPr="005E6FAF" w:rsidRDefault="006F17D2" w:rsidP="00C559A4">
            <w:pPr>
              <w:spacing w:before="60" w:after="60"/>
              <w:rPr>
                <w:rFonts w:eastAsia="Times New Roman"/>
                <w:noProof/>
              </w:rPr>
            </w:pPr>
            <w:r w:rsidRPr="005E6FAF">
              <w:rPr>
                <w:noProof/>
              </w:rPr>
              <w:t>……………………………………………………………………………………………………..</w:t>
            </w:r>
            <w:bookmarkEnd w:id="3"/>
          </w:p>
        </w:tc>
      </w:tr>
      <w:tr w:rsidR="006F17D2" w:rsidRPr="005E6FAF" w14:paraId="4526B690" w14:textId="77777777" w:rsidTr="00C559A4">
        <w:tc>
          <w:tcPr>
            <w:tcW w:w="5000" w:type="pct"/>
            <w:tcBorders>
              <w:top w:val="single" w:sz="4" w:space="0" w:color="auto"/>
              <w:left w:val="single" w:sz="4" w:space="0" w:color="auto"/>
              <w:bottom w:val="single" w:sz="4" w:space="0" w:color="auto"/>
              <w:right w:val="single" w:sz="4" w:space="0" w:color="auto"/>
            </w:tcBorders>
          </w:tcPr>
          <w:p w14:paraId="716B92D8" w14:textId="77777777" w:rsidR="006F17D2" w:rsidRPr="005E6FAF" w:rsidRDefault="006F17D2" w:rsidP="00C559A4">
            <w:pPr>
              <w:spacing w:before="60" w:after="60"/>
              <w:rPr>
                <w:rFonts w:eastAsia="Times New Roman"/>
                <w:noProof/>
                <w:szCs w:val="24"/>
              </w:rPr>
            </w:pPr>
            <w:r w:rsidRPr="005E6FAF">
              <w:rPr>
                <w:noProof/>
              </w:rPr>
              <w:t>H</w:t>
            </w:r>
            <w:r w:rsidRPr="009B79B2">
              <w:rPr>
                <w:noProof/>
              </w:rPr>
              <w:t>3</w:t>
            </w:r>
            <w:r w:rsidRPr="005E6FAF">
              <w:rPr>
                <w:noProof/>
              </w:rPr>
              <w:t xml:space="preserve"> IEDAĻA. Abonenta, datu plūsmas, atrašanās vietas un satura dati</w:t>
            </w:r>
          </w:p>
          <w:p w14:paraId="46ED526B" w14:textId="77777777" w:rsidR="006F17D2" w:rsidRPr="005E6FAF" w:rsidRDefault="006F17D2" w:rsidP="00C559A4">
            <w:pPr>
              <w:spacing w:before="60" w:after="60"/>
              <w:rPr>
                <w:rFonts w:eastAsia="Times New Roman"/>
                <w:noProof/>
                <w:szCs w:val="24"/>
              </w:rPr>
            </w:pPr>
            <w:r w:rsidRPr="005E6FAF">
              <w:rPr>
                <w:noProof/>
              </w:rPr>
              <w:t>Pieprasīto datu veids:</w:t>
            </w:r>
          </w:p>
          <w:p w14:paraId="197FA6B8" w14:textId="77777777" w:rsidR="00F4188F" w:rsidRPr="005E6FAF" w:rsidRDefault="00CD5709" w:rsidP="00F4188F">
            <w:pPr>
              <w:spacing w:before="60" w:after="60"/>
              <w:ind w:left="480"/>
              <w:rPr>
                <w:rFonts w:eastAsia="Times New Roman"/>
                <w:noProof/>
                <w:szCs w:val="24"/>
              </w:rPr>
            </w:pPr>
            <w:sdt>
              <w:sdtPr>
                <w:rPr>
                  <w:noProof/>
                </w:rPr>
                <w:id w:val="-203713634"/>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rPr>
                  <w:t>☐</w:t>
                </w:r>
              </w:sdtContent>
            </w:sdt>
            <w:r w:rsidR="00CB08F1" w:rsidRPr="005E6FAF">
              <w:rPr>
                <w:noProof/>
              </w:rPr>
              <w:t xml:space="preserve"> Abonenta/struktūras dati (piemēram, tālruņa numura vai IP adreses abonements), norādiet: …….</w:t>
            </w:r>
          </w:p>
          <w:p w14:paraId="512B9E22" w14:textId="77777777" w:rsidR="006F17D2" w:rsidRPr="005E6FAF" w:rsidRDefault="006F17D2" w:rsidP="00F4188F">
            <w:pPr>
              <w:spacing w:before="60" w:after="60"/>
              <w:ind w:left="480"/>
              <w:rPr>
                <w:rFonts w:eastAsia="Times New Roman"/>
                <w:noProof/>
                <w:szCs w:val="24"/>
              </w:rPr>
            </w:pPr>
            <w:r w:rsidRPr="005E6FAF">
              <w:rPr>
                <w:noProof/>
              </w:rPr>
              <w:t>……………………………........................................................................................................</w:t>
            </w:r>
          </w:p>
          <w:p w14:paraId="115E6E86" w14:textId="77777777" w:rsidR="006F17D2" w:rsidRPr="005E6FAF" w:rsidRDefault="00CD5709" w:rsidP="00F4188F">
            <w:pPr>
              <w:spacing w:before="60" w:after="60"/>
              <w:ind w:left="480"/>
              <w:rPr>
                <w:rFonts w:eastAsia="Times New Roman"/>
                <w:noProof/>
                <w:szCs w:val="24"/>
              </w:rPr>
            </w:pPr>
            <w:sdt>
              <w:sdtPr>
                <w:rPr>
                  <w:noProof/>
                  <w:sz w:val="20"/>
                </w:rPr>
                <w:id w:val="2144992716"/>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Datu plūsmas / notikumu dati, norādiet: …………………................................................................... </w:t>
            </w:r>
          </w:p>
          <w:p w14:paraId="6EC2BAEE" w14:textId="77777777" w:rsidR="006F17D2" w:rsidRPr="005E6FAF" w:rsidRDefault="00CD5709" w:rsidP="00F4188F">
            <w:pPr>
              <w:spacing w:before="60" w:after="60"/>
              <w:ind w:left="480"/>
              <w:rPr>
                <w:rFonts w:eastAsia="Times New Roman"/>
                <w:noProof/>
                <w:szCs w:val="24"/>
              </w:rPr>
            </w:pPr>
            <w:sdt>
              <w:sdtPr>
                <w:rPr>
                  <w:noProof/>
                  <w:sz w:val="20"/>
                </w:rPr>
                <w:id w:val="1331252505"/>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Atrašanās vietas dati, norādiet: …....................................................................................................... </w:t>
            </w:r>
          </w:p>
          <w:p w14:paraId="3F8A3BC4" w14:textId="77777777" w:rsidR="00F4188F" w:rsidRPr="005E6FAF" w:rsidRDefault="00CD5709" w:rsidP="00F4188F">
            <w:pPr>
              <w:spacing w:before="60" w:after="60"/>
              <w:ind w:left="480"/>
              <w:rPr>
                <w:rFonts w:eastAsia="Times New Roman"/>
                <w:noProof/>
                <w:szCs w:val="24"/>
              </w:rPr>
            </w:pPr>
            <w:sdt>
              <w:sdtPr>
                <w:rPr>
                  <w:noProof/>
                  <w:sz w:val="20"/>
                </w:rPr>
                <w:id w:val="-115837542"/>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Satura dati (piemēram, tīmekļa/pastkastītes izraksta vai ziņojumu žurnāls, momentuzņēmums), norādiet: …………….….</w:t>
            </w:r>
          </w:p>
          <w:p w14:paraId="3523990F" w14:textId="77777777" w:rsidR="006F17D2" w:rsidRPr="005E6FAF" w:rsidRDefault="00C929CF" w:rsidP="00F4188F">
            <w:pPr>
              <w:spacing w:before="60" w:after="60"/>
              <w:ind w:left="480"/>
              <w:rPr>
                <w:rFonts w:eastAsia="Times New Roman"/>
                <w:noProof/>
                <w:szCs w:val="24"/>
              </w:rPr>
            </w:pPr>
            <w:r w:rsidRPr="005E6FAF">
              <w:rPr>
                <w:noProof/>
              </w:rPr>
              <w:t>…………......................................................................................................................................</w:t>
            </w:r>
          </w:p>
          <w:p w14:paraId="31B39989" w14:textId="77777777" w:rsidR="006F17D2" w:rsidRPr="005E6FAF" w:rsidRDefault="00CD5709" w:rsidP="00F4188F">
            <w:pPr>
              <w:spacing w:before="60" w:after="60"/>
              <w:ind w:left="480"/>
              <w:rPr>
                <w:rFonts w:eastAsia="Times New Roman"/>
                <w:noProof/>
                <w:szCs w:val="24"/>
              </w:rPr>
            </w:pPr>
            <w:sdt>
              <w:sdtPr>
                <w:rPr>
                  <w:noProof/>
                  <w:sz w:val="20"/>
                </w:rPr>
                <w:id w:val="-415940902"/>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Cits variants (precizēt). ………………………………………………………………………….…… </w:t>
            </w:r>
          </w:p>
          <w:p w14:paraId="5215E261" w14:textId="77777777" w:rsidR="006F17D2" w:rsidRPr="005E6FAF" w:rsidRDefault="006F17D2" w:rsidP="00C929CF">
            <w:pPr>
              <w:spacing w:before="60" w:after="60"/>
              <w:jc w:val="left"/>
              <w:rPr>
                <w:rFonts w:eastAsia="Times New Roman"/>
                <w:noProof/>
                <w:szCs w:val="24"/>
              </w:rPr>
            </w:pPr>
            <w:r w:rsidRPr="005E6FAF">
              <w:rPr>
                <w:noProof/>
              </w:rPr>
              <w:t>Visos abonenta, datplūsmas vai atrašanās vietas un satura datu pieprasījumos ir jānorāda šāda informācija:</w:t>
            </w:r>
          </w:p>
          <w:p w14:paraId="2C9A7343" w14:textId="77777777" w:rsidR="006F17D2" w:rsidRPr="005E6FAF" w:rsidRDefault="006F17D2" w:rsidP="00C559A4">
            <w:pPr>
              <w:tabs>
                <w:tab w:val="left" w:pos="590"/>
              </w:tabs>
              <w:spacing w:before="60" w:after="60"/>
              <w:rPr>
                <w:rFonts w:eastAsia="Times New Roman"/>
                <w:noProof/>
                <w:szCs w:val="24"/>
              </w:rPr>
            </w:pPr>
            <w:r w:rsidRPr="005E6FAF">
              <w:rPr>
                <w:noProof/>
              </w:rPr>
              <w:t xml:space="preserve"> </w:t>
            </w:r>
            <w:sdt>
              <w:sdtPr>
                <w:rPr>
                  <w:noProof/>
                  <w:sz w:val="20"/>
                </w:rPr>
                <w:id w:val="664442151"/>
                <w14:checkbox>
                  <w14:checked w14:val="0"/>
                  <w14:checkedState w14:val="2612" w14:font="MS Gothic"/>
                  <w14:uncheckedState w14:val="2610" w14:font="MS Gothic"/>
                </w14:checkbox>
              </w:sdtPr>
              <w:sdtEndPr/>
              <w:sdtContent>
                <w:r w:rsidRPr="005E6FAF">
                  <w:rPr>
                    <w:rFonts w:ascii="MS Gothic" w:eastAsia="MS Gothic" w:hAnsi="MS Gothic" w:hint="eastAsia"/>
                    <w:noProof/>
                    <w:sz w:val="20"/>
                  </w:rPr>
                  <w:t>☐</w:t>
                </w:r>
              </w:sdtContent>
            </w:sdt>
            <w:r w:rsidRPr="005E6FAF">
              <w:rPr>
                <w:noProof/>
              </w:rPr>
              <w:t xml:space="preserve"> Datums (DD/MM/GGGG): ……………………………………………………………………</w:t>
            </w:r>
          </w:p>
          <w:p w14:paraId="3C44AAE1" w14:textId="77777777" w:rsidR="006F17D2" w:rsidRPr="005E6FAF" w:rsidRDefault="006F17D2" w:rsidP="00C559A4">
            <w:pPr>
              <w:tabs>
                <w:tab w:val="left" w:pos="590"/>
              </w:tabs>
              <w:spacing w:before="60" w:after="60"/>
              <w:rPr>
                <w:rFonts w:eastAsia="Times New Roman"/>
                <w:noProof/>
                <w:szCs w:val="24"/>
              </w:rPr>
            </w:pPr>
            <w:r w:rsidRPr="005E6FAF">
              <w:rPr>
                <w:noProof/>
              </w:rPr>
              <w:t xml:space="preserve"> </w:t>
            </w:r>
            <w:sdt>
              <w:sdtPr>
                <w:rPr>
                  <w:noProof/>
                  <w:sz w:val="20"/>
                </w:rPr>
                <w:id w:val="1523046801"/>
                <w14:checkbox>
                  <w14:checked w14:val="0"/>
                  <w14:checkedState w14:val="2612" w14:font="MS Gothic"/>
                  <w14:uncheckedState w14:val="2610" w14:font="MS Gothic"/>
                </w14:checkbox>
              </w:sdtPr>
              <w:sdtEndPr/>
              <w:sdtContent>
                <w:r w:rsidRPr="005E6FAF">
                  <w:rPr>
                    <w:rFonts w:ascii="MS Gothic" w:eastAsia="MS Gothic" w:hAnsi="MS Gothic" w:hint="eastAsia"/>
                    <w:noProof/>
                    <w:sz w:val="20"/>
                  </w:rPr>
                  <w:t>☐</w:t>
                </w:r>
              </w:sdtContent>
            </w:sdt>
            <w:r w:rsidRPr="005E6FAF">
              <w:rPr>
                <w:noProof/>
              </w:rPr>
              <w:t xml:space="preserve"> Laika zīmogs (hh:mm:ss): ……………………………………………………………………</w:t>
            </w:r>
          </w:p>
          <w:p w14:paraId="315C55E7" w14:textId="77777777" w:rsidR="006F17D2" w:rsidRPr="005E6FAF" w:rsidRDefault="006F17D2" w:rsidP="00C559A4">
            <w:pPr>
              <w:tabs>
                <w:tab w:val="left" w:pos="590"/>
              </w:tabs>
              <w:spacing w:before="60" w:after="60"/>
              <w:rPr>
                <w:rFonts w:eastAsia="Times New Roman"/>
                <w:noProof/>
                <w:szCs w:val="24"/>
              </w:rPr>
            </w:pPr>
            <w:r w:rsidRPr="005E6FAF">
              <w:rPr>
                <w:noProof/>
              </w:rPr>
              <w:t xml:space="preserve"> </w:t>
            </w:r>
            <w:sdt>
              <w:sdtPr>
                <w:rPr>
                  <w:noProof/>
                  <w:sz w:val="20"/>
                </w:rPr>
                <w:id w:val="-51781963"/>
                <w14:checkbox>
                  <w14:checked w14:val="0"/>
                  <w14:checkedState w14:val="2612" w14:font="MS Gothic"/>
                  <w14:uncheckedState w14:val="2610" w14:font="MS Gothic"/>
                </w14:checkbox>
              </w:sdtPr>
              <w:sdtEndPr/>
              <w:sdtContent>
                <w:r w:rsidRPr="005E6FAF">
                  <w:rPr>
                    <w:rFonts w:ascii="MS Gothic" w:eastAsia="MS Gothic" w:hAnsi="MS Gothic" w:hint="eastAsia"/>
                    <w:noProof/>
                    <w:sz w:val="20"/>
                  </w:rPr>
                  <w:t>☐</w:t>
                </w:r>
              </w:sdtContent>
            </w:sdt>
            <w:r w:rsidRPr="005E6FAF">
              <w:rPr>
                <w:noProof/>
              </w:rPr>
              <w:t xml:space="preserve"> Laika josla: ………………………………………………………………………………...</w:t>
            </w:r>
          </w:p>
          <w:p w14:paraId="3E58426E" w14:textId="77777777" w:rsidR="006F17D2" w:rsidRPr="005E6FAF" w:rsidRDefault="006F17D2" w:rsidP="00C559A4">
            <w:pPr>
              <w:spacing w:before="60" w:after="60"/>
              <w:rPr>
                <w:rFonts w:eastAsia="Times New Roman"/>
                <w:noProof/>
                <w:szCs w:val="24"/>
              </w:rPr>
            </w:pPr>
            <w:r w:rsidRPr="005E6FAF">
              <w:rPr>
                <w:noProof/>
              </w:rPr>
              <w:t>Sniedziet sīkāku informāciju, lai palīdzētu identificēt pieprasītos datus:</w:t>
            </w:r>
          </w:p>
          <w:p w14:paraId="5AF942B0" w14:textId="77777777" w:rsidR="006F17D2" w:rsidRPr="005E6FAF" w:rsidRDefault="006F17D2" w:rsidP="00C559A4">
            <w:pPr>
              <w:tabs>
                <w:tab w:val="left" w:pos="590"/>
              </w:tabs>
              <w:spacing w:before="60" w:after="60"/>
              <w:rPr>
                <w:rFonts w:eastAsia="Times New Roman"/>
                <w:noProof/>
                <w:szCs w:val="24"/>
              </w:rPr>
            </w:pPr>
            <w:r w:rsidRPr="005E6FAF">
              <w:rPr>
                <w:noProof/>
              </w:rPr>
              <w:t xml:space="preserve"> </w:t>
            </w:r>
            <w:sdt>
              <w:sdtPr>
                <w:rPr>
                  <w:noProof/>
                  <w:sz w:val="20"/>
                </w:rPr>
                <w:id w:val="1946501026"/>
                <w14:checkbox>
                  <w14:checked w14:val="0"/>
                  <w14:checkedState w14:val="2612" w14:font="MS Gothic"/>
                  <w14:uncheckedState w14:val="2610" w14:font="MS Gothic"/>
                </w14:checkbox>
              </w:sdtPr>
              <w:sdtEndPr/>
              <w:sdtContent>
                <w:r w:rsidRPr="005E6FAF">
                  <w:rPr>
                    <w:rFonts w:ascii="MS Gothic" w:eastAsia="MS Gothic" w:hAnsi="MS Gothic" w:hint="eastAsia"/>
                    <w:noProof/>
                    <w:sz w:val="20"/>
                  </w:rPr>
                  <w:t>☐</w:t>
                </w:r>
              </w:sdtContent>
            </w:sdt>
            <w:r w:rsidRPr="005E6FAF">
              <w:rPr>
                <w:noProof/>
              </w:rPr>
              <w:t xml:space="preserve"> IP adrese (un attiecīgā gadījumā porta numurs): ……………………………………………….</w:t>
            </w:r>
          </w:p>
          <w:p w14:paraId="278033C7" w14:textId="77777777" w:rsidR="006F17D2" w:rsidRPr="005E6FAF" w:rsidRDefault="006F17D2" w:rsidP="00C559A4">
            <w:pPr>
              <w:tabs>
                <w:tab w:val="left" w:pos="590"/>
              </w:tabs>
              <w:spacing w:before="60" w:after="60"/>
              <w:rPr>
                <w:rFonts w:eastAsia="Times New Roman"/>
                <w:noProof/>
                <w:szCs w:val="24"/>
              </w:rPr>
            </w:pPr>
            <w:r w:rsidRPr="005E6FAF">
              <w:rPr>
                <w:noProof/>
              </w:rPr>
              <w:t xml:space="preserve"> </w:t>
            </w:r>
            <w:sdt>
              <w:sdtPr>
                <w:rPr>
                  <w:noProof/>
                  <w:sz w:val="20"/>
                </w:rPr>
                <w:id w:val="795416751"/>
                <w14:checkbox>
                  <w14:checked w14:val="0"/>
                  <w14:checkedState w14:val="2612" w14:font="MS Gothic"/>
                  <w14:uncheckedState w14:val="2610" w14:font="MS Gothic"/>
                </w14:checkbox>
              </w:sdtPr>
              <w:sdtEndPr/>
              <w:sdtContent>
                <w:r w:rsidRPr="005E6FAF">
                  <w:rPr>
                    <w:rFonts w:ascii="MS Gothic" w:eastAsia="MS Gothic" w:hAnsi="MS Gothic" w:hint="eastAsia"/>
                    <w:noProof/>
                    <w:sz w:val="20"/>
                  </w:rPr>
                  <w:t>☐</w:t>
                </w:r>
              </w:sdtContent>
            </w:sdt>
            <w:r w:rsidRPr="005E6FAF">
              <w:rPr>
                <w:noProof/>
              </w:rPr>
              <w:t xml:space="preserve"> Tālruņa numurs(-i): …………………………………………………..………………...</w:t>
            </w:r>
          </w:p>
          <w:p w14:paraId="7C4F2AF6" w14:textId="77777777" w:rsidR="006F17D2" w:rsidRPr="005E6FAF" w:rsidRDefault="006F17D2" w:rsidP="00C559A4">
            <w:pPr>
              <w:tabs>
                <w:tab w:val="left" w:pos="590"/>
              </w:tabs>
              <w:spacing w:before="60" w:after="60"/>
              <w:rPr>
                <w:rFonts w:eastAsia="Times New Roman"/>
                <w:noProof/>
                <w:szCs w:val="24"/>
              </w:rPr>
            </w:pPr>
            <w:r w:rsidRPr="005E6FAF">
              <w:rPr>
                <w:noProof/>
              </w:rPr>
              <w:t xml:space="preserve"> </w:t>
            </w:r>
            <w:sdt>
              <w:sdtPr>
                <w:rPr>
                  <w:noProof/>
                  <w:sz w:val="20"/>
                </w:rPr>
                <w:id w:val="-927041894"/>
                <w14:checkbox>
                  <w14:checked w14:val="0"/>
                  <w14:checkedState w14:val="2612" w14:font="MS Gothic"/>
                  <w14:uncheckedState w14:val="2610" w14:font="MS Gothic"/>
                </w14:checkbox>
              </w:sdtPr>
              <w:sdtEndPr/>
              <w:sdtContent>
                <w:r w:rsidRPr="005E6FAF">
                  <w:rPr>
                    <w:rFonts w:ascii="MS Gothic" w:eastAsia="MS Gothic" w:hAnsi="MS Gothic" w:hint="eastAsia"/>
                    <w:noProof/>
                    <w:sz w:val="20"/>
                  </w:rPr>
                  <w:t>☐</w:t>
                </w:r>
              </w:sdtContent>
            </w:sdt>
            <w:r w:rsidRPr="005E6FAF">
              <w:rPr>
                <w:noProof/>
              </w:rPr>
              <w:t xml:space="preserve"> IMEI numurs(-i): ………….……………………………………………….……………...</w:t>
            </w:r>
          </w:p>
          <w:p w14:paraId="04301F20" w14:textId="77777777" w:rsidR="006F17D2" w:rsidRPr="005E6FAF" w:rsidRDefault="006F17D2" w:rsidP="00C559A4">
            <w:pPr>
              <w:tabs>
                <w:tab w:val="left" w:pos="590"/>
              </w:tabs>
              <w:spacing w:before="60" w:after="60"/>
              <w:rPr>
                <w:rFonts w:eastAsia="Times New Roman"/>
                <w:noProof/>
                <w:szCs w:val="24"/>
              </w:rPr>
            </w:pPr>
            <w:r w:rsidRPr="005E6FAF">
              <w:rPr>
                <w:noProof/>
              </w:rPr>
              <w:t xml:space="preserve"> </w:t>
            </w:r>
            <w:sdt>
              <w:sdtPr>
                <w:rPr>
                  <w:noProof/>
                  <w:sz w:val="20"/>
                </w:rPr>
                <w:id w:val="-443070104"/>
                <w14:checkbox>
                  <w14:checked w14:val="0"/>
                  <w14:checkedState w14:val="2612" w14:font="MS Gothic"/>
                  <w14:uncheckedState w14:val="2610" w14:font="MS Gothic"/>
                </w14:checkbox>
              </w:sdtPr>
              <w:sdtEndPr/>
              <w:sdtContent>
                <w:r w:rsidRPr="005E6FAF">
                  <w:rPr>
                    <w:rFonts w:ascii="MS Gothic" w:eastAsia="MS Gothic" w:hAnsi="MS Gothic" w:hint="eastAsia"/>
                    <w:noProof/>
                    <w:sz w:val="20"/>
                  </w:rPr>
                  <w:t>☐</w:t>
                </w:r>
              </w:sdtContent>
            </w:sdt>
            <w:r w:rsidRPr="005E6FAF">
              <w:rPr>
                <w:noProof/>
              </w:rPr>
              <w:t xml:space="preserve"> Cits (lūgums norādīt): ……………………………………………………………………</w:t>
            </w:r>
          </w:p>
        </w:tc>
      </w:tr>
      <w:tr w:rsidR="006F17D2" w:rsidRPr="005E6FAF" w14:paraId="14EB6DAB" w14:textId="77777777" w:rsidTr="00C559A4">
        <w:tc>
          <w:tcPr>
            <w:tcW w:w="5000" w:type="pct"/>
            <w:tcBorders>
              <w:top w:val="single" w:sz="4" w:space="0" w:color="auto"/>
              <w:left w:val="single" w:sz="4" w:space="0" w:color="auto"/>
              <w:bottom w:val="single" w:sz="4" w:space="0" w:color="auto"/>
              <w:right w:val="single" w:sz="4" w:space="0" w:color="auto"/>
            </w:tcBorders>
          </w:tcPr>
          <w:p w14:paraId="79368508" w14:textId="77777777" w:rsidR="006F17D2" w:rsidRPr="005E6FAF" w:rsidRDefault="006F17D2" w:rsidP="00C559A4">
            <w:pPr>
              <w:spacing w:before="60" w:after="60"/>
              <w:rPr>
                <w:rFonts w:eastAsia="Times New Roman"/>
                <w:strike/>
                <w:noProof/>
                <w:szCs w:val="24"/>
              </w:rPr>
            </w:pPr>
            <w:r w:rsidRPr="005E6FAF">
              <w:rPr>
                <w:noProof/>
              </w:rPr>
              <w:t>H</w:t>
            </w:r>
            <w:r w:rsidRPr="009B79B2">
              <w:rPr>
                <w:noProof/>
              </w:rPr>
              <w:t>4</w:t>
            </w:r>
            <w:r w:rsidRPr="005E6FAF">
              <w:rPr>
                <w:noProof/>
              </w:rPr>
              <w:t xml:space="preserve"> IEDAĻA. Videokonference vai telefonkonference vai cita audiovizuāla pārraide</w:t>
            </w:r>
          </w:p>
          <w:p w14:paraId="3B9A7220" w14:textId="77777777" w:rsidR="006F17D2" w:rsidRPr="005E6FAF" w:rsidRDefault="006F17D2" w:rsidP="00F4188F">
            <w:pPr>
              <w:spacing w:before="60" w:after="60"/>
              <w:rPr>
                <w:rFonts w:eastAsia="Times New Roman"/>
                <w:noProof/>
                <w:szCs w:val="24"/>
              </w:rPr>
            </w:pPr>
            <w:r w:rsidRPr="005E6FAF">
              <w:rPr>
                <w:noProof/>
              </w:rPr>
              <w:t>Ja tiek prasīta nopratināšana ar videokonferences vai telefonkonferences vai citas audiovizuālas pārraides palīdzību:</w:t>
            </w:r>
          </w:p>
          <w:p w14:paraId="2F1916F5" w14:textId="77777777" w:rsidR="006F17D2" w:rsidRPr="005E6FAF" w:rsidRDefault="006F17D2" w:rsidP="00F4188F">
            <w:pPr>
              <w:tabs>
                <w:tab w:val="right" w:leader="dot" w:pos="9072"/>
              </w:tabs>
              <w:spacing w:before="60" w:after="60"/>
              <w:rPr>
                <w:rFonts w:eastAsia="Times New Roman"/>
                <w:noProof/>
                <w:szCs w:val="24"/>
              </w:rPr>
            </w:pPr>
            <w:r w:rsidRPr="005E6FAF">
              <w:rPr>
                <w:noProof/>
              </w:rPr>
              <w:t>norādiet tās iestādes nosaukumu, kura veiks uzklausīšanu (norādiet tās personas vārdu un uzvārdu, kura vadīs uzklausīšanu/kontaktinformāciju/valodu, ja tāda ir pieejama):</w:t>
            </w:r>
            <w:r w:rsidRPr="005E6FAF">
              <w:rPr>
                <w:noProof/>
              </w:rPr>
              <w:tab/>
            </w:r>
          </w:p>
          <w:p w14:paraId="70928CF8"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r>
          </w:p>
          <w:p w14:paraId="4136E960" w14:textId="77777777" w:rsidR="006F17D2" w:rsidRPr="005E6FAF" w:rsidRDefault="006F17D2" w:rsidP="00C559A4">
            <w:pPr>
              <w:spacing w:before="60" w:after="60"/>
              <w:rPr>
                <w:rFonts w:eastAsia="Times New Roman"/>
                <w:noProof/>
                <w:szCs w:val="24"/>
              </w:rPr>
            </w:pPr>
            <w:r w:rsidRPr="005E6FAF">
              <w:rPr>
                <w:noProof/>
              </w:rPr>
              <w:t xml:space="preserve">Datums (DD/MM/GGGG): </w:t>
            </w:r>
            <w:r w:rsidRPr="005E6FAF">
              <w:rPr>
                <w:noProof/>
              </w:rPr>
              <w:tab/>
              <w:t xml:space="preserve">  ………….……………………………………………….</w:t>
            </w:r>
          </w:p>
          <w:p w14:paraId="72A3D546" w14:textId="77777777" w:rsidR="00B14E26" w:rsidRPr="005E6FAF" w:rsidRDefault="006F17D2" w:rsidP="00C559A4">
            <w:pPr>
              <w:tabs>
                <w:tab w:val="right" w:leader="dot" w:pos="9072"/>
              </w:tabs>
              <w:spacing w:before="60" w:after="60"/>
              <w:rPr>
                <w:rFonts w:eastAsia="Times New Roman"/>
                <w:noProof/>
                <w:szCs w:val="24"/>
              </w:rPr>
            </w:pPr>
            <w:r w:rsidRPr="005E6FAF">
              <w:rPr>
                <w:noProof/>
              </w:rPr>
              <w:t xml:space="preserve">Konferences sākuma laiks (hh:mm:ss): </w:t>
            </w:r>
            <w:r w:rsidRPr="005E6FAF">
              <w:rPr>
                <w:noProof/>
              </w:rPr>
              <w:tab/>
              <w:t xml:space="preserve"> </w:t>
            </w:r>
          </w:p>
          <w:p w14:paraId="1239D0A0" w14:textId="77777777" w:rsidR="006F17D2" w:rsidRPr="005E6FAF" w:rsidRDefault="006F17D2" w:rsidP="00C559A4">
            <w:pPr>
              <w:tabs>
                <w:tab w:val="right" w:leader="dot" w:pos="9072"/>
              </w:tabs>
              <w:spacing w:before="60" w:after="60"/>
              <w:rPr>
                <w:rFonts w:eastAsia="Times New Roman"/>
                <w:noProof/>
                <w:szCs w:val="24"/>
              </w:rPr>
            </w:pPr>
            <w:r w:rsidRPr="005E6FAF">
              <w:rPr>
                <w:noProof/>
              </w:rPr>
              <w:t xml:space="preserve">Laika josla: </w:t>
            </w:r>
            <w:r w:rsidRPr="005E6FAF">
              <w:rPr>
                <w:noProof/>
              </w:rPr>
              <w:tab/>
            </w:r>
          </w:p>
          <w:p w14:paraId="4F0536B5" w14:textId="77777777" w:rsidR="006F17D2" w:rsidRPr="005E6FAF" w:rsidRDefault="006F17D2" w:rsidP="00C559A4">
            <w:pPr>
              <w:tabs>
                <w:tab w:val="right" w:leader="dot" w:pos="9072"/>
              </w:tabs>
              <w:spacing w:before="60" w:after="60"/>
              <w:rPr>
                <w:rFonts w:eastAsia="Times New Roman"/>
                <w:noProof/>
                <w:szCs w:val="24"/>
              </w:rPr>
            </w:pPr>
            <w:r w:rsidRPr="005E6FAF">
              <w:rPr>
                <w:noProof/>
              </w:rPr>
              <w:t xml:space="preserve">Aptuvenais uzklausīšanas ilgums: </w:t>
            </w:r>
            <w:r w:rsidRPr="005E6FAF">
              <w:rPr>
                <w:noProof/>
              </w:rPr>
              <w:tab/>
            </w:r>
          </w:p>
          <w:p w14:paraId="16109A85" w14:textId="77777777" w:rsidR="006F17D2" w:rsidRPr="005E6FAF" w:rsidRDefault="006F17D2" w:rsidP="00C559A4">
            <w:pPr>
              <w:tabs>
                <w:tab w:val="right" w:leader="dot" w:pos="9072"/>
              </w:tabs>
              <w:spacing w:before="60" w:after="60"/>
              <w:rPr>
                <w:rFonts w:eastAsia="Times New Roman"/>
                <w:noProof/>
                <w:szCs w:val="24"/>
              </w:rPr>
            </w:pPr>
          </w:p>
          <w:p w14:paraId="16048EDA" w14:textId="77777777" w:rsidR="006F17D2" w:rsidRPr="005E6FAF" w:rsidRDefault="006F17D2" w:rsidP="00C559A4">
            <w:pPr>
              <w:tabs>
                <w:tab w:val="right" w:leader="dot" w:pos="9072"/>
              </w:tabs>
              <w:spacing w:before="60" w:after="60"/>
              <w:rPr>
                <w:rFonts w:eastAsia="Times New Roman"/>
                <w:noProof/>
                <w:szCs w:val="24"/>
              </w:rPr>
            </w:pPr>
            <w:r w:rsidRPr="005E6FAF">
              <w:rPr>
                <w:noProof/>
              </w:rPr>
              <w:t>Tehniskā informācija:</w:t>
            </w:r>
          </w:p>
          <w:p w14:paraId="47E8ECF4" w14:textId="77777777" w:rsidR="006F17D2" w:rsidRPr="005E6FAF" w:rsidRDefault="006F17D2" w:rsidP="00C559A4">
            <w:pPr>
              <w:tabs>
                <w:tab w:val="right" w:leader="dot" w:pos="9072"/>
              </w:tabs>
              <w:spacing w:before="60" w:after="60"/>
              <w:rPr>
                <w:rFonts w:eastAsia="Times New Roman"/>
                <w:noProof/>
                <w:szCs w:val="24"/>
              </w:rPr>
            </w:pPr>
            <w:r w:rsidRPr="005E6FAF">
              <w:rPr>
                <w:noProof/>
              </w:rPr>
              <w:t xml:space="preserve">Vietas nosaukums: </w:t>
            </w:r>
            <w:r w:rsidRPr="005E6FAF">
              <w:rPr>
                <w:noProof/>
              </w:rPr>
              <w:tab/>
            </w:r>
          </w:p>
          <w:p w14:paraId="4DD7297A" w14:textId="77777777" w:rsidR="006F17D2" w:rsidRPr="005E6FAF" w:rsidRDefault="006F17D2" w:rsidP="00C559A4">
            <w:pPr>
              <w:tabs>
                <w:tab w:val="right" w:leader="dot" w:pos="9072"/>
              </w:tabs>
              <w:spacing w:before="60" w:after="60"/>
              <w:rPr>
                <w:rFonts w:eastAsia="Times New Roman"/>
                <w:noProof/>
                <w:szCs w:val="24"/>
              </w:rPr>
            </w:pPr>
            <w:r w:rsidRPr="005E6FAF">
              <w:rPr>
                <w:noProof/>
              </w:rPr>
              <w:t xml:space="preserve">Sakaru sistēma: </w:t>
            </w:r>
            <w:r w:rsidRPr="005E6FAF">
              <w:rPr>
                <w:noProof/>
              </w:rPr>
              <w:tab/>
            </w:r>
          </w:p>
          <w:p w14:paraId="525F092E" w14:textId="77777777" w:rsidR="006F17D2" w:rsidRPr="005E6FAF" w:rsidRDefault="006F17D2" w:rsidP="00C559A4">
            <w:pPr>
              <w:tabs>
                <w:tab w:val="right" w:leader="dot" w:pos="9072"/>
              </w:tabs>
              <w:spacing w:before="60" w:after="60"/>
              <w:rPr>
                <w:rFonts w:eastAsia="Times New Roman"/>
                <w:noProof/>
                <w:szCs w:val="24"/>
              </w:rPr>
            </w:pPr>
            <w:r w:rsidRPr="005E6FAF">
              <w:rPr>
                <w:noProof/>
              </w:rPr>
              <w:t xml:space="preserve">Tehniķa kontaktinformācija (valoda): </w:t>
            </w:r>
            <w:r w:rsidRPr="005E6FAF">
              <w:rPr>
                <w:noProof/>
              </w:rPr>
              <w:tab/>
            </w:r>
          </w:p>
          <w:p w14:paraId="22F01E14" w14:textId="77777777" w:rsidR="006F17D2" w:rsidRPr="005E6FAF" w:rsidRDefault="006F17D2" w:rsidP="00C559A4">
            <w:pPr>
              <w:tabs>
                <w:tab w:val="right" w:leader="dot" w:pos="9072"/>
              </w:tabs>
              <w:spacing w:before="60" w:after="60"/>
              <w:rPr>
                <w:rFonts w:eastAsia="Times New Roman"/>
                <w:noProof/>
                <w:szCs w:val="24"/>
              </w:rPr>
            </w:pPr>
            <w:r w:rsidRPr="005E6FAF">
              <w:rPr>
                <w:noProof/>
              </w:rPr>
              <w:t xml:space="preserve">Priekšpārbaudes datums un laiks: </w:t>
            </w:r>
            <w:r w:rsidRPr="005E6FAF">
              <w:rPr>
                <w:noProof/>
              </w:rPr>
              <w:tab/>
            </w:r>
          </w:p>
          <w:p w14:paraId="70BE9C1C" w14:textId="77777777" w:rsidR="006F17D2" w:rsidRPr="005E6FAF" w:rsidRDefault="006F17D2" w:rsidP="00C559A4">
            <w:pPr>
              <w:tabs>
                <w:tab w:val="right" w:leader="dot" w:pos="9072"/>
              </w:tabs>
              <w:spacing w:before="60" w:after="60"/>
              <w:rPr>
                <w:rFonts w:eastAsia="Times New Roman"/>
                <w:noProof/>
                <w:szCs w:val="24"/>
              </w:rPr>
            </w:pPr>
            <w:r w:rsidRPr="005E6FAF">
              <w:rPr>
                <w:noProof/>
              </w:rPr>
              <w:t xml:space="preserve">Pirmstesta operatora kontaktinformācija, ja tā ir zināma: </w:t>
            </w:r>
            <w:r w:rsidRPr="005E6FAF">
              <w:rPr>
                <w:noProof/>
              </w:rPr>
              <w:tab/>
            </w:r>
          </w:p>
          <w:p w14:paraId="5B77DCE0" w14:textId="77777777" w:rsidR="006F17D2" w:rsidRPr="005E6FAF" w:rsidRDefault="006F17D2" w:rsidP="00C559A4">
            <w:pPr>
              <w:tabs>
                <w:tab w:val="right" w:leader="dot" w:pos="9072"/>
              </w:tabs>
              <w:spacing w:before="60" w:after="60"/>
              <w:rPr>
                <w:rFonts w:eastAsia="Times New Roman"/>
                <w:noProof/>
                <w:szCs w:val="24"/>
              </w:rPr>
            </w:pPr>
            <w:r w:rsidRPr="005E6FAF">
              <w:rPr>
                <w:noProof/>
              </w:rPr>
              <w:t xml:space="preserve">Valoda un mutiskās tulkošanas kārtība: </w:t>
            </w:r>
            <w:r w:rsidRPr="005E6FAF">
              <w:rPr>
                <w:noProof/>
              </w:rPr>
              <w:tab/>
            </w:r>
          </w:p>
          <w:p w14:paraId="20615D36" w14:textId="77777777" w:rsidR="006F17D2" w:rsidRPr="005E6FAF" w:rsidRDefault="006F17D2" w:rsidP="00C559A4">
            <w:pPr>
              <w:tabs>
                <w:tab w:val="right" w:leader="dot" w:pos="9072"/>
              </w:tabs>
              <w:spacing w:before="60" w:after="60"/>
              <w:rPr>
                <w:rFonts w:eastAsia="Times New Roman"/>
                <w:noProof/>
                <w:szCs w:val="24"/>
              </w:rPr>
            </w:pPr>
          </w:p>
          <w:p w14:paraId="5241A04E" w14:textId="77777777" w:rsidR="006F17D2" w:rsidRPr="005E6FAF" w:rsidRDefault="006F17D2" w:rsidP="00C559A4">
            <w:pPr>
              <w:spacing w:before="60" w:after="60"/>
              <w:rPr>
                <w:rFonts w:eastAsia="Times New Roman"/>
                <w:noProof/>
                <w:szCs w:val="24"/>
              </w:rPr>
            </w:pPr>
            <w:r w:rsidRPr="005E6FAF">
              <w:rPr>
                <w:noProof/>
              </w:rPr>
              <w:t>Citas prasības (precizējiet): …………………………………………………</w:t>
            </w:r>
          </w:p>
          <w:p w14:paraId="3AAFB950"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r>
          </w:p>
          <w:p w14:paraId="0264F7E6"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r>
          </w:p>
          <w:p w14:paraId="7686F11E"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r>
          </w:p>
          <w:p w14:paraId="31DCFF71" w14:textId="77777777" w:rsidR="006F17D2" w:rsidRPr="005E6FAF" w:rsidRDefault="00CD5709" w:rsidP="00B14E26">
            <w:pPr>
              <w:tabs>
                <w:tab w:val="right" w:leader="dot" w:pos="9072"/>
              </w:tabs>
              <w:spacing w:before="60" w:after="60"/>
              <w:jc w:val="left"/>
              <w:rPr>
                <w:rFonts w:eastAsia="Times New Roman"/>
                <w:noProof/>
                <w:szCs w:val="24"/>
              </w:rPr>
            </w:pPr>
            <w:sdt>
              <w:sdtPr>
                <w:rPr>
                  <w:noProof/>
                  <w:sz w:val="20"/>
                </w:rPr>
                <w:id w:val="520129939"/>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Šis lūgums attiecas uz apsūdzēto vai aizdomās turēto personu, un šīs personas nopratināšana notiek vai ir daļa no minētās personas tiesas procesa.</w:t>
            </w:r>
          </w:p>
          <w:p w14:paraId="0640600E" w14:textId="77777777" w:rsidR="006F17D2" w:rsidRPr="005E6FAF" w:rsidRDefault="006F17D2" w:rsidP="00C559A4">
            <w:pPr>
              <w:tabs>
                <w:tab w:val="right" w:leader="dot" w:pos="9072"/>
              </w:tabs>
              <w:spacing w:before="60" w:after="60"/>
              <w:rPr>
                <w:rFonts w:eastAsia="Times New Roman"/>
                <w:noProof/>
                <w:szCs w:val="24"/>
              </w:rPr>
            </w:pPr>
          </w:p>
          <w:p w14:paraId="6EB1AFEE" w14:textId="77777777" w:rsidR="00B14E26" w:rsidRPr="005E6FAF" w:rsidRDefault="006F17D2" w:rsidP="00F4188F">
            <w:pPr>
              <w:tabs>
                <w:tab w:val="right" w:leader="dot" w:pos="9072"/>
              </w:tabs>
              <w:spacing w:before="60" w:after="60"/>
              <w:rPr>
                <w:rFonts w:eastAsia="Times New Roman"/>
                <w:noProof/>
                <w:szCs w:val="24"/>
              </w:rPr>
            </w:pPr>
            <w:r w:rsidRPr="005E6FAF">
              <w:rPr>
                <w:noProof/>
              </w:rPr>
              <w:t>Iemesls(-i), kāpēc lieciniekam vai ekspertam nav vēlams vai nav iespējams ierasties personīgi:</w:t>
            </w:r>
          </w:p>
          <w:p w14:paraId="31B73C2A" w14:textId="77777777" w:rsidR="006F17D2" w:rsidRPr="005E6FAF" w:rsidRDefault="006F17D2" w:rsidP="00C559A4">
            <w:pPr>
              <w:tabs>
                <w:tab w:val="right" w:leader="dot" w:pos="9072"/>
              </w:tabs>
              <w:spacing w:before="60" w:after="60"/>
              <w:rPr>
                <w:rFonts w:eastAsia="Times New Roman"/>
                <w:noProof/>
                <w:szCs w:val="24"/>
              </w:rPr>
            </w:pPr>
            <w:r w:rsidRPr="005E6FAF">
              <w:rPr>
                <w:noProof/>
              </w:rPr>
              <w:t>…………………………………………………………………………………………………..</w:t>
            </w:r>
          </w:p>
          <w:p w14:paraId="5D8BF717" w14:textId="77777777" w:rsidR="006F17D2" w:rsidRPr="005E6FAF" w:rsidRDefault="006F17D2" w:rsidP="00C559A4">
            <w:pPr>
              <w:tabs>
                <w:tab w:val="left" w:pos="567"/>
                <w:tab w:val="left" w:pos="1134"/>
              </w:tabs>
              <w:spacing w:before="60" w:after="60"/>
              <w:rPr>
                <w:rFonts w:eastAsia="Times New Roman"/>
                <w:noProof/>
                <w:szCs w:val="24"/>
              </w:rPr>
            </w:pPr>
          </w:p>
          <w:p w14:paraId="5D931368" w14:textId="77777777" w:rsidR="006F17D2" w:rsidRPr="005E6FAF" w:rsidRDefault="006F17D2" w:rsidP="00C559A4">
            <w:pPr>
              <w:tabs>
                <w:tab w:val="left" w:pos="567"/>
                <w:tab w:val="left" w:pos="1134"/>
              </w:tabs>
              <w:spacing w:before="60" w:after="60"/>
              <w:rPr>
                <w:rFonts w:eastAsia="Times New Roman"/>
                <w:strike/>
                <w:noProof/>
                <w:szCs w:val="24"/>
              </w:rPr>
            </w:pPr>
            <w:r w:rsidRPr="005E6FAF">
              <w:rPr>
                <w:noProof/>
              </w:rPr>
              <w:t>Precizējiet, vai persona, aizdomās turētā vai apsūdzētā persona ir devusi savu piekrišanu:</w:t>
            </w:r>
          </w:p>
          <w:p w14:paraId="6E5C65C1" w14:textId="77777777" w:rsidR="006F17D2" w:rsidRPr="005E6FAF" w:rsidRDefault="00CD5709" w:rsidP="00C559A4">
            <w:pPr>
              <w:spacing w:before="60" w:after="60"/>
              <w:rPr>
                <w:rFonts w:eastAsia="Times New Roman"/>
                <w:noProof/>
                <w:szCs w:val="24"/>
              </w:rPr>
            </w:pPr>
            <w:sdt>
              <w:sdtPr>
                <w:rPr>
                  <w:noProof/>
                  <w:sz w:val="20"/>
                </w:rPr>
                <w:id w:val="-1092084166"/>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ab/>
              <w:t>jā</w:t>
            </w:r>
          </w:p>
          <w:p w14:paraId="69B8894F" w14:textId="77777777" w:rsidR="006F17D2" w:rsidRPr="005E6FAF" w:rsidRDefault="00CD5709" w:rsidP="00C559A4">
            <w:pPr>
              <w:spacing w:before="60" w:after="60"/>
              <w:rPr>
                <w:rFonts w:eastAsia="Times New Roman"/>
                <w:noProof/>
                <w:szCs w:val="24"/>
              </w:rPr>
            </w:pPr>
            <w:sdt>
              <w:sdtPr>
                <w:rPr>
                  <w:noProof/>
                  <w:sz w:val="20"/>
                </w:rPr>
                <w:id w:val="979423281"/>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ab/>
              <w:t>nē</w:t>
            </w:r>
          </w:p>
          <w:p w14:paraId="677880A0" w14:textId="77777777" w:rsidR="006F17D2" w:rsidRPr="005E6FAF" w:rsidRDefault="00CD5709" w:rsidP="00C559A4">
            <w:pPr>
              <w:spacing w:before="60" w:after="60"/>
              <w:rPr>
                <w:rFonts w:eastAsia="Times New Roman"/>
                <w:noProof/>
                <w:szCs w:val="24"/>
              </w:rPr>
            </w:pPr>
            <w:sdt>
              <w:sdtPr>
                <w:rPr>
                  <w:noProof/>
                  <w:sz w:val="20"/>
                </w:rPr>
                <w:id w:val="-355430891"/>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ab/>
              <w:t xml:space="preserve">es prasu, lai tiek prasīta personas piekrišana, pirms tiek turpināta šā lūguma izskatīšana </w:t>
            </w:r>
          </w:p>
        </w:tc>
      </w:tr>
      <w:tr w:rsidR="006F17D2" w:rsidRPr="005E6FAF" w14:paraId="4CA7FA4B" w14:textId="77777777" w:rsidTr="00C559A4">
        <w:tc>
          <w:tcPr>
            <w:tcW w:w="5000" w:type="pct"/>
            <w:tcBorders>
              <w:top w:val="single" w:sz="4" w:space="0" w:color="auto"/>
              <w:left w:val="single" w:sz="4" w:space="0" w:color="auto"/>
              <w:bottom w:val="single" w:sz="4" w:space="0" w:color="auto"/>
              <w:right w:val="single" w:sz="4" w:space="0" w:color="auto"/>
            </w:tcBorders>
          </w:tcPr>
          <w:p w14:paraId="26DAF00C" w14:textId="77777777" w:rsidR="006F17D2" w:rsidRPr="005E6FAF" w:rsidRDefault="006F17D2" w:rsidP="00C559A4">
            <w:pPr>
              <w:spacing w:before="60" w:after="60"/>
              <w:rPr>
                <w:rFonts w:eastAsia="Times New Roman"/>
                <w:noProof/>
                <w:szCs w:val="24"/>
              </w:rPr>
            </w:pPr>
            <w:r w:rsidRPr="005E6FAF">
              <w:rPr>
                <w:noProof/>
              </w:rPr>
              <w:t>H</w:t>
            </w:r>
            <w:r w:rsidRPr="009B79B2">
              <w:rPr>
                <w:noProof/>
              </w:rPr>
              <w:t>5</w:t>
            </w:r>
            <w:r w:rsidRPr="005E6FAF">
              <w:rPr>
                <w:noProof/>
              </w:rPr>
              <w:t xml:space="preserve"> IEDAĻA. Pagaidu pasākumi</w:t>
            </w:r>
          </w:p>
          <w:p w14:paraId="3837B54E" w14:textId="77777777" w:rsidR="006F17D2" w:rsidRPr="005E6FAF" w:rsidRDefault="006F17D2" w:rsidP="00C559A4">
            <w:pPr>
              <w:spacing w:before="60" w:after="60"/>
              <w:rPr>
                <w:rFonts w:eastAsia="Times New Roman"/>
                <w:noProof/>
                <w:szCs w:val="24"/>
              </w:rPr>
            </w:pPr>
            <w:r w:rsidRPr="005E6FAF">
              <w:rPr>
                <w:noProof/>
              </w:rPr>
              <w:t>Ja tiek pieprasīts pagaidu pasākums, lai saglabātu pierādījumus, saglabātu esošo situāciju vai aizsargātu apdraudētas tiesiskās intereses, norādiet, vai:</w:t>
            </w:r>
          </w:p>
          <w:p w14:paraId="4C334CF9" w14:textId="77777777" w:rsidR="006F17D2" w:rsidRPr="005E6FAF" w:rsidRDefault="00CD5709" w:rsidP="00C559A4">
            <w:pPr>
              <w:spacing w:before="60" w:after="60"/>
              <w:ind w:left="1134" w:hanging="567"/>
              <w:rPr>
                <w:rFonts w:eastAsia="Times New Roman"/>
                <w:noProof/>
                <w:szCs w:val="24"/>
              </w:rPr>
            </w:pPr>
            <w:sdt>
              <w:sdtPr>
                <w:rPr>
                  <w:noProof/>
                  <w:sz w:val="20"/>
                </w:rPr>
                <w:id w:val="-345090266"/>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ab/>
              <w:t>priekšmets ir jānodod pieprasījuma iesniedzējai valstij</w:t>
            </w:r>
          </w:p>
          <w:p w14:paraId="671CCBEA" w14:textId="77777777" w:rsidR="006F17D2" w:rsidRPr="005E6FAF" w:rsidRDefault="00CD5709" w:rsidP="00C559A4">
            <w:pPr>
              <w:spacing w:before="60" w:after="60"/>
              <w:ind w:left="1134" w:hanging="567"/>
              <w:rPr>
                <w:rFonts w:eastAsia="Times New Roman"/>
                <w:noProof/>
                <w:szCs w:val="24"/>
              </w:rPr>
            </w:pPr>
            <w:sdt>
              <w:sdtPr>
                <w:rPr>
                  <w:noProof/>
                  <w:sz w:val="20"/>
                </w:rPr>
                <w:id w:val="-505278477"/>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ab/>
              <w:t>priekšmets paliek pieprasījuma saņēmējā valstī; norādiet paredzamo dienu:</w:t>
            </w:r>
          </w:p>
          <w:p w14:paraId="56C7B995" w14:textId="77777777" w:rsidR="006F17D2" w:rsidRPr="005E6FAF" w:rsidRDefault="006F17D2" w:rsidP="00C559A4">
            <w:pPr>
              <w:tabs>
                <w:tab w:val="right" w:leader="dot" w:pos="9072"/>
              </w:tabs>
              <w:spacing w:before="60" w:after="60"/>
              <w:ind w:left="567"/>
              <w:rPr>
                <w:rFonts w:eastAsia="Times New Roman"/>
                <w:noProof/>
                <w:szCs w:val="24"/>
              </w:rPr>
            </w:pPr>
            <w:r w:rsidRPr="005E6FAF">
              <w:rPr>
                <w:noProof/>
              </w:rPr>
              <w:t>pagaidu pasākuma atcelšanai:</w:t>
            </w:r>
            <w:r w:rsidRPr="005E6FAF">
              <w:rPr>
                <w:noProof/>
              </w:rPr>
              <w:tab/>
            </w:r>
          </w:p>
          <w:p w14:paraId="47276058" w14:textId="77777777" w:rsidR="006F17D2" w:rsidRPr="005E6FAF" w:rsidRDefault="006F17D2" w:rsidP="00C559A4">
            <w:pPr>
              <w:tabs>
                <w:tab w:val="right" w:leader="dot" w:pos="9072"/>
              </w:tabs>
              <w:spacing w:before="60" w:after="60"/>
              <w:ind w:left="567"/>
              <w:rPr>
                <w:rFonts w:eastAsia="Times New Roman"/>
                <w:noProof/>
                <w:szCs w:val="24"/>
              </w:rPr>
            </w:pPr>
            <w:r w:rsidRPr="005E6FAF">
              <w:rPr>
                <w:noProof/>
              </w:rPr>
              <w:t>attiecīga pieteikuma iesniegšanai par priekšmetu:</w:t>
            </w:r>
            <w:r w:rsidRPr="005E6FAF">
              <w:rPr>
                <w:noProof/>
              </w:rPr>
              <w:tab/>
              <w:t xml:space="preserve"> </w:t>
            </w:r>
          </w:p>
        </w:tc>
      </w:tr>
      <w:tr w:rsidR="006F17D2" w:rsidRPr="005E6FAF" w14:paraId="04D5E51C" w14:textId="77777777" w:rsidTr="00C559A4">
        <w:tc>
          <w:tcPr>
            <w:tcW w:w="5000" w:type="pct"/>
            <w:tcBorders>
              <w:top w:val="single" w:sz="4" w:space="0" w:color="auto"/>
              <w:left w:val="single" w:sz="4" w:space="0" w:color="auto"/>
              <w:bottom w:val="single" w:sz="4" w:space="0" w:color="auto"/>
              <w:right w:val="single" w:sz="4" w:space="0" w:color="auto"/>
            </w:tcBorders>
          </w:tcPr>
          <w:p w14:paraId="6339DF6B" w14:textId="77777777" w:rsidR="006F17D2" w:rsidRPr="005E6FAF" w:rsidRDefault="006F17D2" w:rsidP="00C559A4">
            <w:pPr>
              <w:spacing w:before="60" w:after="60"/>
              <w:rPr>
                <w:rFonts w:eastAsia="Times New Roman"/>
                <w:noProof/>
                <w:szCs w:val="24"/>
              </w:rPr>
            </w:pPr>
            <w:r w:rsidRPr="005E6FAF">
              <w:rPr>
                <w:noProof/>
              </w:rPr>
              <w:t>H</w:t>
            </w:r>
            <w:r w:rsidRPr="009B79B2">
              <w:rPr>
                <w:noProof/>
              </w:rPr>
              <w:t>6</w:t>
            </w:r>
            <w:r w:rsidRPr="005E6FAF">
              <w:rPr>
                <w:noProof/>
              </w:rPr>
              <w:t xml:space="preserve"> IEDAĻA. Apcietinātas personas pārvešana</w:t>
            </w:r>
          </w:p>
          <w:p w14:paraId="3E3CF359" w14:textId="77777777" w:rsidR="006F17D2" w:rsidRPr="005E6FAF" w:rsidRDefault="006F17D2" w:rsidP="00F4136F">
            <w:pPr>
              <w:spacing w:before="60" w:after="60"/>
              <w:rPr>
                <w:rFonts w:eastAsia="Times New Roman"/>
                <w:noProof/>
                <w:szCs w:val="24"/>
              </w:rPr>
            </w:pPr>
            <w:r w:rsidRPr="009B79B2">
              <w:rPr>
                <w:noProof/>
              </w:rPr>
              <w:t>1</w:t>
            </w:r>
            <w:r w:rsidRPr="005E6FAF">
              <w:rPr>
                <w:noProof/>
              </w:rPr>
              <w:t>.</w:t>
            </w:r>
            <w:r w:rsidRPr="005E6FAF">
              <w:rPr>
                <w:noProof/>
              </w:rPr>
              <w:tab/>
              <w:t>Ja izmeklēšanas nolūkā ir vajadzīgs personu, kas tiek turēta apcietinājumā, uz laiku pārvest uz izdevējvalsti, norādiet, vai persona ir piekritusi šādam pasākumam:</w:t>
            </w:r>
          </w:p>
          <w:p w14:paraId="43507140" w14:textId="77777777" w:rsidR="006F17D2" w:rsidRPr="005E6FAF" w:rsidRDefault="00CD5709" w:rsidP="00C559A4">
            <w:pPr>
              <w:tabs>
                <w:tab w:val="left" w:pos="1701"/>
                <w:tab w:val="left" w:pos="3402"/>
                <w:tab w:val="left" w:pos="5103"/>
              </w:tabs>
              <w:spacing w:before="60" w:after="60"/>
              <w:rPr>
                <w:rFonts w:eastAsia="Times New Roman"/>
                <w:noProof/>
                <w:szCs w:val="24"/>
              </w:rPr>
            </w:pPr>
            <w:sdt>
              <w:sdtPr>
                <w:rPr>
                  <w:noProof/>
                  <w:sz w:val="20"/>
                </w:rPr>
                <w:id w:val="-2058923657"/>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jā</w:t>
            </w:r>
            <w:r w:rsidR="00CB08F1" w:rsidRPr="005E6FAF">
              <w:rPr>
                <w:noProof/>
              </w:rPr>
              <w:tab/>
            </w:r>
            <w:sdt>
              <w:sdtPr>
                <w:rPr>
                  <w:noProof/>
                  <w:sz w:val="20"/>
                </w:rPr>
                <w:id w:val="-1475368400"/>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nē</w:t>
            </w:r>
            <w:r w:rsidR="00CB08F1" w:rsidRPr="005E6FAF">
              <w:rPr>
                <w:noProof/>
              </w:rPr>
              <w:tab/>
            </w:r>
            <w:sdt>
              <w:sdtPr>
                <w:rPr>
                  <w:noProof/>
                  <w:sz w:val="20"/>
                </w:rPr>
                <w:id w:val="1831710481"/>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Es prasu, lai tiek prasīta personas piekrišana</w:t>
            </w:r>
          </w:p>
          <w:p w14:paraId="00158EE1" w14:textId="77777777" w:rsidR="006F17D2" w:rsidRPr="005E6FAF" w:rsidRDefault="006F17D2" w:rsidP="00F4136F">
            <w:pPr>
              <w:spacing w:before="60" w:after="60"/>
              <w:rPr>
                <w:rFonts w:eastAsia="Times New Roman"/>
                <w:noProof/>
                <w:szCs w:val="24"/>
              </w:rPr>
            </w:pPr>
            <w:r w:rsidRPr="009B79B2">
              <w:rPr>
                <w:noProof/>
              </w:rPr>
              <w:t>2</w:t>
            </w:r>
            <w:r w:rsidRPr="005E6FAF">
              <w:rPr>
                <w:noProof/>
              </w:rPr>
              <w:t>.</w:t>
            </w:r>
            <w:r w:rsidRPr="005E6FAF">
              <w:rPr>
                <w:noProof/>
              </w:rPr>
              <w:tab/>
              <w:t>Ja izmeklēšanas nolūkā ir vajadzīgs kādu personu, kas tiek turēta apcietinājumā, uz laiku pārvest uz pieprasījuma iesniedzēju valsti, lūdzam norādīt, vai persona ir piekritusi šādam pasākumam:</w:t>
            </w:r>
          </w:p>
          <w:p w14:paraId="5616ED0F" w14:textId="77777777" w:rsidR="006F17D2" w:rsidRPr="005E6FAF" w:rsidRDefault="00CD5709" w:rsidP="00C559A4">
            <w:pPr>
              <w:spacing w:before="60" w:after="60"/>
              <w:rPr>
                <w:rFonts w:eastAsia="Times New Roman"/>
                <w:noProof/>
                <w:szCs w:val="24"/>
              </w:rPr>
            </w:pPr>
            <w:sdt>
              <w:sdtPr>
                <w:rPr>
                  <w:noProof/>
                  <w:sz w:val="20"/>
                </w:rPr>
                <w:id w:val="795034255"/>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jā</w:t>
            </w:r>
            <w:r w:rsidR="00CB08F1" w:rsidRPr="005E6FAF">
              <w:rPr>
                <w:noProof/>
              </w:rPr>
              <w:tab/>
            </w:r>
            <w:r w:rsidR="00CB08F1" w:rsidRPr="005E6FAF">
              <w:rPr>
                <w:noProof/>
              </w:rPr>
              <w:tab/>
              <w:t xml:space="preserve"> </w:t>
            </w:r>
            <w:sdt>
              <w:sdtPr>
                <w:rPr>
                  <w:noProof/>
                  <w:sz w:val="20"/>
                </w:rPr>
                <w:id w:val="9416308"/>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 xml:space="preserve"> nē</w:t>
            </w:r>
          </w:p>
          <w:p w14:paraId="48912F71" w14:textId="77777777" w:rsidR="006F17D2" w:rsidRPr="005E6FAF" w:rsidRDefault="006F17D2" w:rsidP="00C559A4">
            <w:pPr>
              <w:spacing w:before="60" w:after="60"/>
              <w:rPr>
                <w:rFonts w:eastAsia="Times New Roman"/>
                <w:b/>
                <w:noProof/>
                <w:szCs w:val="24"/>
                <w:u w:val="single"/>
              </w:rPr>
            </w:pPr>
            <w:r w:rsidRPr="005E6FAF">
              <w:rPr>
                <w:noProof/>
              </w:rPr>
              <w:t>Ja nepieciešams, sniedziet papildu informāciju: ………………………………………</w:t>
            </w:r>
          </w:p>
        </w:tc>
      </w:tr>
      <w:tr w:rsidR="006F17D2" w:rsidRPr="005E6FAF" w14:paraId="1D052DF1" w14:textId="77777777" w:rsidTr="00C559A4">
        <w:tc>
          <w:tcPr>
            <w:tcW w:w="5000" w:type="pct"/>
            <w:tcBorders>
              <w:top w:val="single" w:sz="4" w:space="0" w:color="auto"/>
              <w:left w:val="single" w:sz="4" w:space="0" w:color="auto"/>
              <w:bottom w:val="single" w:sz="4" w:space="0" w:color="auto"/>
              <w:right w:val="single" w:sz="4" w:space="0" w:color="auto"/>
            </w:tcBorders>
          </w:tcPr>
          <w:p w14:paraId="1CC31B98" w14:textId="77777777" w:rsidR="006F17D2" w:rsidRPr="005E6FAF" w:rsidRDefault="006F17D2" w:rsidP="00C559A4">
            <w:pPr>
              <w:spacing w:before="60" w:after="60"/>
              <w:rPr>
                <w:rFonts w:eastAsia="Times New Roman"/>
                <w:noProof/>
                <w:szCs w:val="24"/>
              </w:rPr>
            </w:pPr>
            <w:r w:rsidRPr="005E6FAF">
              <w:rPr>
                <w:noProof/>
              </w:rPr>
              <w:t>H</w:t>
            </w:r>
            <w:r w:rsidRPr="009B79B2">
              <w:rPr>
                <w:noProof/>
              </w:rPr>
              <w:t>7</w:t>
            </w:r>
            <w:r w:rsidRPr="005E6FAF">
              <w:rPr>
                <w:noProof/>
              </w:rPr>
              <w:t xml:space="preserve"> IEDAĻA. Slēptā izmeklēšana</w:t>
            </w:r>
          </w:p>
          <w:p w14:paraId="04066772" w14:textId="77777777" w:rsidR="006F17D2" w:rsidRPr="005E6FAF" w:rsidRDefault="006F17D2" w:rsidP="00B14E26">
            <w:pPr>
              <w:spacing w:before="60" w:after="60"/>
              <w:jc w:val="left"/>
              <w:rPr>
                <w:rFonts w:eastAsia="Times New Roman"/>
                <w:noProof/>
                <w:szCs w:val="24"/>
              </w:rPr>
            </w:pPr>
            <w:r w:rsidRPr="005E6FAF">
              <w:rPr>
                <w:noProof/>
              </w:rPr>
              <w:t>Ja tiek prasīta telesakaru pārtveršana, lūdzam norādīt iemeslus, kāpēc jūs uzskatāt Izmeklēšanas pasākumu par vajadzīgu kriminālprocesā:</w:t>
            </w:r>
          </w:p>
          <w:p w14:paraId="04BB2FFF" w14:textId="77777777" w:rsidR="006F17D2" w:rsidRPr="005E6FAF" w:rsidRDefault="006F17D2" w:rsidP="00C559A4">
            <w:pPr>
              <w:spacing w:before="60" w:after="60"/>
              <w:rPr>
                <w:rFonts w:eastAsia="Times New Roman"/>
                <w:noProof/>
                <w:szCs w:val="24"/>
              </w:rPr>
            </w:pPr>
            <w:r w:rsidRPr="005E6FAF">
              <w:rPr>
                <w:noProof/>
              </w:rPr>
              <w:t>………………………………………………………………………………..……………………</w:t>
            </w:r>
          </w:p>
          <w:p w14:paraId="1C2D0A3A" w14:textId="77777777" w:rsidR="006F17D2" w:rsidRPr="005E6FAF" w:rsidRDefault="006F17D2" w:rsidP="00C559A4">
            <w:pPr>
              <w:spacing w:before="60" w:after="60"/>
              <w:rPr>
                <w:rFonts w:eastAsia="Times New Roman"/>
                <w:noProof/>
                <w:szCs w:val="24"/>
              </w:rPr>
            </w:pPr>
            <w:r w:rsidRPr="005E6FAF">
              <w:rPr>
                <w:noProof/>
              </w:rPr>
              <w:t>……………………………………………………………..………………………………………</w:t>
            </w:r>
          </w:p>
          <w:p w14:paraId="06EE1C94" w14:textId="77777777" w:rsidR="006F17D2" w:rsidRPr="005E6FAF" w:rsidRDefault="006F17D2" w:rsidP="00C559A4">
            <w:pPr>
              <w:spacing w:before="60" w:after="60"/>
              <w:rPr>
                <w:rFonts w:eastAsia="Times New Roman"/>
                <w:noProof/>
                <w:szCs w:val="24"/>
              </w:rPr>
            </w:pPr>
            <w:r w:rsidRPr="005E6FAF">
              <w:rPr>
                <w:noProof/>
              </w:rPr>
              <w:t>………………………………………………………………………………………….……………</w:t>
            </w:r>
          </w:p>
          <w:p w14:paraId="77CB1482" w14:textId="77777777" w:rsidR="006F17D2" w:rsidRPr="005E6FAF" w:rsidRDefault="006F17D2" w:rsidP="00C559A4">
            <w:pPr>
              <w:spacing w:before="60" w:after="60"/>
              <w:rPr>
                <w:rFonts w:eastAsia="Times New Roman"/>
                <w:noProof/>
                <w:szCs w:val="24"/>
              </w:rPr>
            </w:pPr>
            <w:r w:rsidRPr="005E6FAF">
              <w:rPr>
                <w:noProof/>
              </w:rPr>
              <w:t>Sniedziet šādu informāciju:</w:t>
            </w:r>
          </w:p>
          <w:p w14:paraId="44DEA8A7" w14:textId="77777777" w:rsidR="006F17D2" w:rsidRPr="005E6FAF" w:rsidRDefault="006F17D2" w:rsidP="00C559A4">
            <w:pPr>
              <w:spacing w:before="60" w:after="60"/>
              <w:rPr>
                <w:rFonts w:eastAsia="Times New Roman"/>
                <w:noProof/>
                <w:szCs w:val="24"/>
              </w:rPr>
            </w:pPr>
            <w:r w:rsidRPr="005E6FAF">
              <w:rPr>
                <w:noProof/>
              </w:rPr>
              <w:t>a) informāciju, lai identificētu slepenas izmeklēšanas subjektu: ……………...</w:t>
            </w:r>
          </w:p>
          <w:p w14:paraId="2CF8D806" w14:textId="77777777" w:rsidR="006F17D2" w:rsidRPr="005E6FAF" w:rsidRDefault="006F17D2" w:rsidP="00C559A4">
            <w:pPr>
              <w:spacing w:before="60" w:after="60"/>
              <w:rPr>
                <w:rFonts w:eastAsia="Times New Roman"/>
                <w:noProof/>
                <w:szCs w:val="24"/>
              </w:rPr>
            </w:pPr>
            <w:r w:rsidRPr="005E6FAF">
              <w:rPr>
                <w:noProof/>
              </w:rPr>
              <w:t>b) Slepenā pasākuma vēlamais sākuma datums un ilgums: ………………………………..……..</w:t>
            </w:r>
          </w:p>
          <w:p w14:paraId="61843159" w14:textId="77777777" w:rsidR="006F17D2" w:rsidRPr="005E6FAF" w:rsidRDefault="006F17D2" w:rsidP="00C559A4">
            <w:pPr>
              <w:spacing w:before="60" w:after="60"/>
              <w:rPr>
                <w:rFonts w:eastAsia="Times New Roman"/>
                <w:noProof/>
                <w:szCs w:val="24"/>
              </w:rPr>
            </w:pPr>
            <w:r w:rsidRPr="005E6FAF">
              <w:rPr>
                <w:noProof/>
              </w:rPr>
              <w:t>c) Informācija par transportlīdzekļiem/slepenā pasākuma adresi: …………………..………………………….</w:t>
            </w:r>
          </w:p>
          <w:p w14:paraId="27661500" w14:textId="77777777" w:rsidR="00B14E26" w:rsidRPr="005E6FAF" w:rsidRDefault="006F17D2" w:rsidP="00C559A4">
            <w:pPr>
              <w:spacing w:before="60" w:after="60"/>
              <w:rPr>
                <w:rFonts w:eastAsia="Times New Roman"/>
                <w:noProof/>
                <w:szCs w:val="24"/>
              </w:rPr>
            </w:pPr>
            <w:r w:rsidRPr="005E6FAF">
              <w:rPr>
                <w:noProof/>
              </w:rPr>
              <w:t>d) Vajadzības gadījumā sniedziet papildu informāciju, kas attiecas uz šā lūguma izpildi:</w:t>
            </w:r>
          </w:p>
          <w:p w14:paraId="12406989" w14:textId="77777777" w:rsidR="006F17D2" w:rsidRPr="005E6FAF" w:rsidRDefault="006F17D2" w:rsidP="00C559A4">
            <w:pPr>
              <w:spacing w:before="60" w:after="60"/>
              <w:rPr>
                <w:rFonts w:eastAsia="Times New Roman"/>
                <w:noProof/>
                <w:szCs w:val="24"/>
              </w:rPr>
            </w:pPr>
            <w:r w:rsidRPr="005E6FAF">
              <w:rPr>
                <w:noProof/>
              </w:rPr>
              <w:t>……………………………………………………………………………………………………..</w:t>
            </w:r>
          </w:p>
          <w:p w14:paraId="4C1D59A7" w14:textId="77777777" w:rsidR="006F17D2" w:rsidRPr="005E6FAF" w:rsidRDefault="006F17D2" w:rsidP="00C559A4">
            <w:pPr>
              <w:spacing w:before="60" w:after="60"/>
              <w:rPr>
                <w:rFonts w:eastAsia="Times New Roman"/>
                <w:noProof/>
                <w:szCs w:val="24"/>
              </w:rPr>
            </w:pPr>
            <w:r w:rsidRPr="005E6FAF">
              <w:rPr>
                <w:noProof/>
              </w:rPr>
              <w:t>……………………………………………………………………………………………………..</w:t>
            </w:r>
          </w:p>
        </w:tc>
      </w:tr>
      <w:tr w:rsidR="006F17D2" w:rsidRPr="005E6FAF" w14:paraId="7A8A2EB9" w14:textId="77777777" w:rsidTr="00C559A4">
        <w:tc>
          <w:tcPr>
            <w:tcW w:w="5000" w:type="pct"/>
            <w:tcBorders>
              <w:top w:val="single" w:sz="4" w:space="0" w:color="auto"/>
              <w:left w:val="single" w:sz="4" w:space="0" w:color="auto"/>
              <w:bottom w:val="single" w:sz="4" w:space="0" w:color="auto"/>
              <w:right w:val="single" w:sz="4" w:space="0" w:color="auto"/>
            </w:tcBorders>
          </w:tcPr>
          <w:p w14:paraId="6AC03AF5" w14:textId="77777777" w:rsidR="006F17D2" w:rsidRPr="005E6FAF" w:rsidRDefault="006F17D2" w:rsidP="00C559A4">
            <w:pPr>
              <w:pageBreakBefore/>
              <w:spacing w:before="60" w:after="60"/>
              <w:rPr>
                <w:rFonts w:eastAsia="Times New Roman"/>
                <w:noProof/>
                <w:szCs w:val="24"/>
              </w:rPr>
            </w:pPr>
            <w:r w:rsidRPr="005E6FAF">
              <w:rPr>
                <w:noProof/>
              </w:rPr>
              <w:t>I IEDAĻA. Izpildei vajadzīgās formalitātes un procedūras</w:t>
            </w:r>
          </w:p>
          <w:p w14:paraId="6BA2C2FC" w14:textId="77777777" w:rsidR="006F17D2" w:rsidRPr="005E6FAF" w:rsidRDefault="006F17D2" w:rsidP="00C559A4">
            <w:pPr>
              <w:spacing w:before="60" w:after="60"/>
              <w:rPr>
                <w:rFonts w:eastAsia="Times New Roman"/>
                <w:noProof/>
                <w:szCs w:val="24"/>
              </w:rPr>
            </w:pPr>
            <w:r w:rsidRPr="009B79B2">
              <w:rPr>
                <w:noProof/>
              </w:rPr>
              <w:t>1</w:t>
            </w:r>
            <w:r w:rsidRPr="005E6FAF">
              <w:rPr>
                <w:noProof/>
              </w:rPr>
              <w:t>. Atzīmējiet un vajadzības gadījumā aizpildiet</w:t>
            </w:r>
          </w:p>
          <w:p w14:paraId="5E1F32A9" w14:textId="77777777" w:rsidR="006F17D2" w:rsidRPr="005E6FAF" w:rsidRDefault="00CD5709" w:rsidP="00F4136F">
            <w:pPr>
              <w:tabs>
                <w:tab w:val="left" w:pos="567"/>
                <w:tab w:val="right" w:leader="dot" w:pos="9072"/>
              </w:tabs>
              <w:spacing w:before="60" w:after="60"/>
              <w:rPr>
                <w:rFonts w:eastAsia="Times New Roman"/>
                <w:noProof/>
                <w:szCs w:val="24"/>
              </w:rPr>
            </w:pPr>
            <w:sdt>
              <w:sdtPr>
                <w:rPr>
                  <w:noProof/>
                  <w:sz w:val="20"/>
                </w:rPr>
                <w:id w:val="-570416449"/>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ab/>
              <w:t>Tiek prasīts, lai pieprasījuma saņēmējas valsts attiecīgā/kompetentā iestāde ievērotu šādas formalitātes un procedūras (tostarp visas tiesības/piesardzību/brīdinājumus, kas jāpaziņo personai):</w:t>
            </w:r>
            <w:r w:rsidR="00CB08F1" w:rsidRPr="005E6FAF">
              <w:rPr>
                <w:noProof/>
              </w:rPr>
              <w:tab/>
            </w:r>
          </w:p>
          <w:p w14:paraId="6DE753A2"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r>
          </w:p>
          <w:p w14:paraId="5E8070AD" w14:textId="77777777" w:rsidR="006F17D2" w:rsidRPr="005E6FAF" w:rsidRDefault="006F17D2" w:rsidP="00C559A4">
            <w:pPr>
              <w:spacing w:before="60" w:after="60"/>
              <w:rPr>
                <w:rFonts w:eastAsia="Times New Roman"/>
                <w:strike/>
                <w:noProof/>
                <w:szCs w:val="24"/>
              </w:rPr>
            </w:pPr>
          </w:p>
          <w:p w14:paraId="006F7C63" w14:textId="77777777" w:rsidR="006F17D2" w:rsidRPr="005E6FAF" w:rsidRDefault="006F17D2" w:rsidP="00C559A4">
            <w:pPr>
              <w:spacing w:before="60" w:after="60"/>
              <w:rPr>
                <w:rFonts w:eastAsia="Times New Roman"/>
                <w:noProof/>
                <w:szCs w:val="24"/>
              </w:rPr>
            </w:pPr>
            <w:r w:rsidRPr="009B79B2">
              <w:rPr>
                <w:noProof/>
              </w:rPr>
              <w:t>2</w:t>
            </w:r>
            <w:r w:rsidRPr="005E6FAF">
              <w:rPr>
                <w:noProof/>
              </w:rPr>
              <w:t>. Atzīmējiet un vajadzības gadījumā aizpildiet</w:t>
            </w:r>
          </w:p>
          <w:p w14:paraId="500385C8" w14:textId="77777777" w:rsidR="006F17D2" w:rsidRPr="005E6FAF" w:rsidRDefault="00CD5709" w:rsidP="00F4136F">
            <w:pPr>
              <w:spacing w:before="60" w:after="60"/>
              <w:rPr>
                <w:rFonts w:eastAsia="Times New Roman"/>
                <w:noProof/>
                <w:szCs w:val="24"/>
              </w:rPr>
            </w:pPr>
            <w:sdt>
              <w:sdtPr>
                <w:rPr>
                  <w:noProof/>
                  <w:sz w:val="20"/>
                </w:rPr>
                <w:id w:val="357781880"/>
                <w14:checkbox>
                  <w14:checked w14:val="0"/>
                  <w14:checkedState w14:val="2612" w14:font="MS Gothic"/>
                  <w14:uncheckedState w14:val="2610" w14:font="MS Gothic"/>
                </w14:checkbox>
              </w:sdtPr>
              <w:sdtEndPr/>
              <w:sdtContent>
                <w:r w:rsidR="00CB08F1" w:rsidRPr="005E6FAF">
                  <w:rPr>
                    <w:rFonts w:ascii="MS Gothic" w:eastAsia="MS Gothic" w:hAnsi="MS Gothic" w:hint="eastAsia"/>
                    <w:noProof/>
                    <w:sz w:val="20"/>
                  </w:rPr>
                  <w:t>☐</w:t>
                </w:r>
              </w:sdtContent>
            </w:sdt>
            <w:r w:rsidR="00CB08F1" w:rsidRPr="005E6FAF">
              <w:rPr>
                <w:noProof/>
              </w:rPr>
              <w:tab/>
              <w:t>Viena vai vairākas pieprasījuma iesniedzējas valsts amatpersonas tiek lūgtas piedalīties lūguma izpildē, sniedzot atbalstu pieprasījuma saņēmējas valsts kompetentajām iestādēm.</w:t>
            </w:r>
          </w:p>
          <w:p w14:paraId="32301CC1" w14:textId="77777777" w:rsidR="006F17D2" w:rsidRPr="005E6FAF" w:rsidRDefault="006F17D2" w:rsidP="00C559A4">
            <w:pPr>
              <w:spacing w:before="60" w:after="60"/>
              <w:rPr>
                <w:rFonts w:eastAsia="Times New Roman"/>
                <w:noProof/>
                <w:szCs w:val="24"/>
              </w:rPr>
            </w:pPr>
            <w:r w:rsidRPr="005E6FAF">
              <w:rPr>
                <w:noProof/>
              </w:rPr>
              <w:t>Ierēdņu vārds, uzvārds, amats un kontaktinformācija:</w:t>
            </w:r>
          </w:p>
          <w:p w14:paraId="7ACBE7E9"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r>
          </w:p>
          <w:p w14:paraId="7B8CC0A4"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r>
          </w:p>
          <w:p w14:paraId="61C73C1A" w14:textId="77777777" w:rsidR="006F17D2" w:rsidRPr="005E6FAF" w:rsidRDefault="006F17D2" w:rsidP="00F4136F">
            <w:pPr>
              <w:tabs>
                <w:tab w:val="right" w:leader="dot" w:pos="9072"/>
              </w:tabs>
              <w:spacing w:before="60" w:after="60"/>
              <w:rPr>
                <w:rFonts w:eastAsia="Times New Roman"/>
                <w:noProof/>
                <w:szCs w:val="24"/>
              </w:rPr>
            </w:pPr>
            <w:r w:rsidRPr="005E6FAF">
              <w:rPr>
                <w:noProof/>
              </w:rPr>
              <w:t>Valodas, ko var izmantot saziņai, ja tās atšķiras no J iedaļā norādītās valodas:</w:t>
            </w:r>
            <w:r w:rsidRPr="005E6FAF">
              <w:rPr>
                <w:noProof/>
              </w:rPr>
              <w:tab/>
            </w:r>
          </w:p>
          <w:p w14:paraId="33599A45"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r>
          </w:p>
          <w:p w14:paraId="0F802754" w14:textId="77777777" w:rsidR="006F17D2" w:rsidRPr="005E6FAF" w:rsidRDefault="006F17D2" w:rsidP="00F4136F">
            <w:pPr>
              <w:tabs>
                <w:tab w:val="right" w:leader="dot" w:pos="9072"/>
              </w:tabs>
              <w:spacing w:before="60" w:after="60"/>
              <w:rPr>
                <w:rFonts w:eastAsia="Times New Roman"/>
                <w:noProof/>
                <w:szCs w:val="24"/>
              </w:rPr>
            </w:pPr>
            <w:r w:rsidRPr="005E6FAF">
              <w:rPr>
                <w:noProof/>
              </w:rPr>
              <w:t xml:space="preserve">Palīdzības veids, ko sniedz pieprasījuma iesniedzējas valsts amatpersona(-as), un/vai jebkura cita būtiska informācija: </w:t>
            </w:r>
          </w:p>
          <w:p w14:paraId="42718853"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r>
          </w:p>
          <w:p w14:paraId="1887A495"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r>
            <w:r w:rsidRPr="005E6FAF">
              <w:rPr>
                <w:noProof/>
              </w:rPr>
              <w:tab/>
            </w:r>
          </w:p>
          <w:p w14:paraId="26C1A619" w14:textId="77777777" w:rsidR="006F17D2" w:rsidRPr="005E6FAF" w:rsidRDefault="006F17D2" w:rsidP="00C559A4">
            <w:pPr>
              <w:spacing w:before="60" w:after="60"/>
              <w:rPr>
                <w:rFonts w:eastAsia="Times New Roman"/>
                <w:noProof/>
                <w:szCs w:val="24"/>
              </w:rPr>
            </w:pPr>
            <w:r w:rsidRPr="009B79B2">
              <w:rPr>
                <w:noProof/>
              </w:rPr>
              <w:t>3</w:t>
            </w:r>
            <w:r w:rsidRPr="005E6FAF">
              <w:rPr>
                <w:noProof/>
              </w:rPr>
              <w:t>. Droša informācijas un/vai pierādījumu nosūtīšana</w:t>
            </w:r>
          </w:p>
          <w:p w14:paraId="6E0DC8DF" w14:textId="77777777" w:rsidR="006F17D2" w:rsidRPr="005E6FAF" w:rsidRDefault="006F17D2" w:rsidP="00C559A4">
            <w:pPr>
              <w:tabs>
                <w:tab w:val="right" w:leader="dot" w:pos="9072"/>
              </w:tabs>
              <w:spacing w:before="60" w:after="60"/>
              <w:rPr>
                <w:rFonts w:eastAsia="Times New Roman"/>
                <w:noProof/>
                <w:szCs w:val="24"/>
              </w:rPr>
            </w:pPr>
            <w:r w:rsidRPr="005E6FAF">
              <w:rPr>
                <w:noProof/>
              </w:rPr>
              <w:t>Norādiet drošu elektroniskās nosūtīšanas ceļu, ja ir atļauta elektroniska nosūtīšana:</w:t>
            </w:r>
          </w:p>
          <w:p w14:paraId="21E01145"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r>
          </w:p>
          <w:p w14:paraId="2C033A17"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r>
          </w:p>
          <w:p w14:paraId="12D85CC6" w14:textId="77777777" w:rsidR="006F17D2" w:rsidRPr="005E6FAF" w:rsidRDefault="006F17D2" w:rsidP="00F4136F">
            <w:pPr>
              <w:tabs>
                <w:tab w:val="right" w:leader="dot" w:pos="9072"/>
              </w:tabs>
              <w:spacing w:before="60" w:after="60"/>
              <w:rPr>
                <w:rFonts w:eastAsia="Times New Roman"/>
                <w:noProof/>
                <w:szCs w:val="24"/>
              </w:rPr>
            </w:pPr>
            <w:r w:rsidRPr="005E6FAF">
              <w:rPr>
                <w:noProof/>
              </w:rPr>
              <w:t>Ja elektroniskā nosūtīšana šajā gadījumā nav pieņemama vai būtu nepiemērota, norādiet pieprasīto nosūtīšanas veidu: ………………………………………….</w:t>
            </w:r>
            <w:r w:rsidRPr="005E6FAF">
              <w:rPr>
                <w:noProof/>
              </w:rPr>
              <w:tab/>
            </w:r>
          </w:p>
          <w:p w14:paraId="116BD84C"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r>
          </w:p>
          <w:p w14:paraId="71559035" w14:textId="77777777" w:rsidR="006F17D2" w:rsidRPr="005E6FAF" w:rsidRDefault="006F17D2" w:rsidP="00C559A4">
            <w:pPr>
              <w:tabs>
                <w:tab w:val="right" w:leader="dot" w:pos="9072"/>
              </w:tabs>
              <w:spacing w:before="60" w:after="0"/>
              <w:rPr>
                <w:rFonts w:eastAsia="Times New Roman"/>
                <w:noProof/>
                <w:szCs w:val="24"/>
              </w:rPr>
            </w:pPr>
          </w:p>
        </w:tc>
      </w:tr>
    </w:tbl>
    <w:p w14:paraId="222F5796" w14:textId="77777777" w:rsidR="006F17D2" w:rsidRPr="005E6FAF" w:rsidRDefault="006F17D2" w:rsidP="006F17D2">
      <w:pPr>
        <w:rPr>
          <w:noProof/>
        </w:rPr>
      </w:pPr>
      <w:r w:rsidRPr="005E6FAF">
        <w:rPr>
          <w:noProof/>
        </w:rPr>
        <w:br w:type="page"/>
      </w:r>
    </w:p>
    <w:tbl>
      <w:tblPr>
        <w:tblW w:w="55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49"/>
      </w:tblGrid>
      <w:tr w:rsidR="006F17D2" w:rsidRPr="005E6FAF" w14:paraId="6E9E81DE" w14:textId="77777777" w:rsidTr="00C559A4">
        <w:tc>
          <w:tcPr>
            <w:tcW w:w="5000" w:type="pct"/>
            <w:tcBorders>
              <w:top w:val="single" w:sz="4" w:space="0" w:color="auto"/>
              <w:left w:val="single" w:sz="4" w:space="0" w:color="auto"/>
              <w:bottom w:val="single" w:sz="4" w:space="0" w:color="auto"/>
              <w:right w:val="single" w:sz="4" w:space="0" w:color="auto"/>
            </w:tcBorders>
          </w:tcPr>
          <w:p w14:paraId="0D3FCA05" w14:textId="77777777" w:rsidR="006F17D2" w:rsidRPr="005E6FAF" w:rsidRDefault="006F17D2" w:rsidP="00C559A4">
            <w:pPr>
              <w:pageBreakBefore/>
              <w:spacing w:before="60" w:after="60"/>
              <w:rPr>
                <w:rFonts w:eastAsia="Times New Roman"/>
                <w:noProof/>
                <w:szCs w:val="24"/>
              </w:rPr>
            </w:pPr>
            <w:r w:rsidRPr="005E6FAF">
              <w:rPr>
                <w:noProof/>
              </w:rPr>
              <w:t>J IEDAĻA. Ziņas par iestādi, kas izdevusi lūgumu</w:t>
            </w:r>
          </w:p>
          <w:p w14:paraId="6335E1F4" w14:textId="77777777" w:rsidR="006F17D2" w:rsidRPr="005E6FAF" w:rsidRDefault="006F17D2" w:rsidP="00C559A4">
            <w:pPr>
              <w:tabs>
                <w:tab w:val="right" w:leader="dot" w:pos="9072"/>
              </w:tabs>
              <w:spacing w:before="60" w:after="60"/>
              <w:rPr>
                <w:iCs/>
                <w:noProof/>
                <w:szCs w:val="18"/>
              </w:rPr>
            </w:pPr>
            <w:r w:rsidRPr="009B79B2">
              <w:rPr>
                <w:noProof/>
              </w:rPr>
              <w:t>1</w:t>
            </w:r>
            <w:r w:rsidRPr="005E6FAF">
              <w:rPr>
                <w:noProof/>
              </w:rPr>
              <w:t xml:space="preserve">. Tās iestādes nosaukums, kas izdevusi lūgumu </w:t>
            </w:r>
            <w:r w:rsidRPr="005E6FAF">
              <w:rPr>
                <w:noProof/>
              </w:rPr>
              <w:tab/>
            </w:r>
          </w:p>
          <w:p w14:paraId="252A3A10" w14:textId="77777777" w:rsidR="006F17D2" w:rsidRPr="005E6FAF" w:rsidRDefault="006F17D2" w:rsidP="00C559A4">
            <w:pPr>
              <w:tabs>
                <w:tab w:val="right" w:leader="dot" w:pos="9072"/>
              </w:tabs>
              <w:spacing w:before="60" w:after="60"/>
              <w:rPr>
                <w:rFonts w:eastAsia="Times New Roman"/>
                <w:noProof/>
                <w:szCs w:val="24"/>
              </w:rPr>
            </w:pPr>
            <w:r w:rsidRPr="005E6FAF">
              <w:rPr>
                <w:noProof/>
              </w:rPr>
              <w:t xml:space="preserve">Pārstāvja vārds, uzvārds/kontaktpunkta nosaukums: </w:t>
            </w:r>
            <w:r w:rsidRPr="005E6FAF">
              <w:rPr>
                <w:noProof/>
              </w:rPr>
              <w:tab/>
            </w:r>
          </w:p>
          <w:p w14:paraId="60024B48" w14:textId="77777777" w:rsidR="006F17D2" w:rsidRPr="005E6FAF" w:rsidRDefault="006F17D2" w:rsidP="00C559A4">
            <w:pPr>
              <w:tabs>
                <w:tab w:val="right" w:leader="dot" w:pos="9072"/>
              </w:tabs>
              <w:spacing w:before="60" w:after="60"/>
              <w:rPr>
                <w:iCs/>
                <w:noProof/>
                <w:szCs w:val="18"/>
              </w:rPr>
            </w:pPr>
            <w:r w:rsidRPr="005E6FAF">
              <w:rPr>
                <w:noProof/>
              </w:rPr>
              <w:t>Adrese:</w:t>
            </w:r>
            <w:r w:rsidRPr="005E6FAF">
              <w:rPr>
                <w:noProof/>
              </w:rPr>
              <w:tab/>
            </w:r>
          </w:p>
          <w:p w14:paraId="530EF055" w14:textId="77777777" w:rsidR="006F17D2" w:rsidRPr="005E6FAF" w:rsidRDefault="006F17D2" w:rsidP="00C559A4">
            <w:pPr>
              <w:tabs>
                <w:tab w:val="right" w:leader="dot" w:pos="9072"/>
              </w:tabs>
              <w:spacing w:before="60" w:after="60"/>
              <w:rPr>
                <w:iCs/>
                <w:noProof/>
                <w:szCs w:val="18"/>
              </w:rPr>
            </w:pPr>
            <w:r w:rsidRPr="005E6FAF">
              <w:rPr>
                <w:noProof/>
              </w:rPr>
              <w:t>Tālrunis: (valsts kods) (apgabala/pilsētas kods)</w:t>
            </w:r>
            <w:r w:rsidRPr="005E6FAF">
              <w:rPr>
                <w:noProof/>
              </w:rPr>
              <w:tab/>
            </w:r>
          </w:p>
          <w:p w14:paraId="7F26CB49" w14:textId="77777777" w:rsidR="006F17D2" w:rsidRPr="005E6FAF" w:rsidRDefault="006F17D2" w:rsidP="00C559A4">
            <w:pPr>
              <w:tabs>
                <w:tab w:val="right" w:leader="dot" w:pos="9072"/>
              </w:tabs>
              <w:spacing w:before="60" w:after="60"/>
              <w:rPr>
                <w:iCs/>
                <w:noProof/>
                <w:szCs w:val="18"/>
              </w:rPr>
            </w:pPr>
            <w:r w:rsidRPr="005E6FAF">
              <w:rPr>
                <w:noProof/>
              </w:rPr>
              <w:t>E-pasta adrese:</w:t>
            </w:r>
            <w:r w:rsidRPr="005E6FAF">
              <w:rPr>
                <w:noProof/>
              </w:rPr>
              <w:tab/>
            </w:r>
          </w:p>
          <w:p w14:paraId="0E51AAA1" w14:textId="77777777" w:rsidR="006F17D2" w:rsidRPr="005E6FAF" w:rsidRDefault="006F17D2" w:rsidP="00C559A4">
            <w:pPr>
              <w:tabs>
                <w:tab w:val="right" w:leader="dot" w:pos="9072"/>
              </w:tabs>
              <w:spacing w:before="60" w:after="60"/>
              <w:rPr>
                <w:iCs/>
                <w:noProof/>
                <w:szCs w:val="18"/>
              </w:rPr>
            </w:pPr>
          </w:p>
          <w:p w14:paraId="6E0BA6BF" w14:textId="77777777" w:rsidR="00B14E26" w:rsidRPr="005E6FAF" w:rsidRDefault="006F17D2" w:rsidP="00B14E26">
            <w:pPr>
              <w:tabs>
                <w:tab w:val="right" w:leader="dot" w:pos="9072"/>
              </w:tabs>
              <w:spacing w:before="60" w:after="60"/>
              <w:rPr>
                <w:iCs/>
                <w:noProof/>
                <w:szCs w:val="18"/>
              </w:rPr>
            </w:pPr>
            <w:r w:rsidRPr="009B79B2">
              <w:rPr>
                <w:noProof/>
              </w:rPr>
              <w:t>2</w:t>
            </w:r>
            <w:r w:rsidRPr="005E6FAF">
              <w:rPr>
                <w:noProof/>
              </w:rPr>
              <w:t>. Ja atšķiras no iepriekš minētā, tās iestādes nosaukums, kas veic kriminālizmeklēšanu:</w:t>
            </w:r>
          </w:p>
          <w:p w14:paraId="5008D96F" w14:textId="77777777" w:rsidR="00B14E26" w:rsidRPr="005E6FAF" w:rsidRDefault="00B14E26" w:rsidP="00C559A4">
            <w:pPr>
              <w:tabs>
                <w:tab w:val="right" w:leader="dot" w:pos="9072"/>
              </w:tabs>
              <w:spacing w:before="60" w:after="60"/>
              <w:rPr>
                <w:rFonts w:eastAsia="Times New Roman"/>
                <w:noProof/>
                <w:szCs w:val="24"/>
              </w:rPr>
            </w:pPr>
            <w:r w:rsidRPr="005E6FAF">
              <w:rPr>
                <w:noProof/>
              </w:rPr>
              <w:tab/>
              <w:t xml:space="preserve"> </w:t>
            </w:r>
          </w:p>
          <w:p w14:paraId="7E8A4E76" w14:textId="77777777" w:rsidR="00B14E26" w:rsidRPr="005E6FAF" w:rsidRDefault="006F17D2" w:rsidP="00C559A4">
            <w:pPr>
              <w:tabs>
                <w:tab w:val="right" w:leader="dot" w:pos="9072"/>
              </w:tabs>
              <w:spacing w:before="60" w:after="60"/>
              <w:rPr>
                <w:iCs/>
                <w:noProof/>
                <w:szCs w:val="18"/>
              </w:rPr>
            </w:pPr>
            <w:r w:rsidRPr="005E6FAF">
              <w:rPr>
                <w:noProof/>
              </w:rPr>
              <w:t>Tās amatpersonas vārds, uzvārds un amats, kas veic kriminālizmeklēšanu: ………………………………</w:t>
            </w:r>
          </w:p>
          <w:p w14:paraId="1AF10E97" w14:textId="77777777" w:rsidR="00B14E26" w:rsidRPr="005E6FAF" w:rsidRDefault="00B14E26" w:rsidP="00C559A4">
            <w:pPr>
              <w:tabs>
                <w:tab w:val="right" w:leader="dot" w:pos="9072"/>
              </w:tabs>
              <w:spacing w:before="60" w:after="60"/>
              <w:rPr>
                <w:rFonts w:eastAsia="Times New Roman"/>
                <w:noProof/>
                <w:szCs w:val="24"/>
              </w:rPr>
            </w:pPr>
            <w:r w:rsidRPr="005E6FAF">
              <w:rPr>
                <w:noProof/>
              </w:rPr>
              <w:tab/>
              <w:t xml:space="preserve"> </w:t>
            </w:r>
          </w:p>
          <w:p w14:paraId="2CC964F0"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Adrese:</w:t>
            </w:r>
            <w:r w:rsidRPr="005E6FAF">
              <w:rPr>
                <w:noProof/>
              </w:rPr>
              <w:tab/>
            </w:r>
          </w:p>
          <w:p w14:paraId="453219DD" w14:textId="77777777" w:rsidR="006F17D2" w:rsidRPr="005E6FAF" w:rsidRDefault="006F17D2" w:rsidP="00C559A4">
            <w:pPr>
              <w:tabs>
                <w:tab w:val="right" w:leader="dot" w:pos="9072"/>
              </w:tabs>
              <w:spacing w:before="60" w:after="60"/>
              <w:rPr>
                <w:rFonts w:eastAsia="Times New Roman"/>
                <w:noProof/>
                <w:szCs w:val="24"/>
              </w:rPr>
            </w:pPr>
            <w:r w:rsidRPr="005E6FAF">
              <w:rPr>
                <w:noProof/>
              </w:rPr>
              <w:t>Tālrunis: (valsts kods) (apgabala/pilsētas kods)</w:t>
            </w:r>
            <w:r w:rsidRPr="005E6FAF">
              <w:rPr>
                <w:noProof/>
              </w:rPr>
              <w:tab/>
            </w:r>
          </w:p>
          <w:p w14:paraId="2E17027C" w14:textId="77777777" w:rsidR="006F17D2" w:rsidRPr="005E6FAF" w:rsidRDefault="006F17D2" w:rsidP="00C559A4">
            <w:pPr>
              <w:tabs>
                <w:tab w:val="right" w:leader="dot" w:pos="9072"/>
              </w:tabs>
              <w:spacing w:before="60" w:after="60"/>
              <w:rPr>
                <w:rFonts w:eastAsia="Times New Roman"/>
                <w:noProof/>
                <w:szCs w:val="24"/>
              </w:rPr>
            </w:pPr>
            <w:r w:rsidRPr="005E6FAF">
              <w:rPr>
                <w:noProof/>
              </w:rPr>
              <w:t>E-pasta adrese:</w:t>
            </w:r>
            <w:r w:rsidRPr="005E6FAF">
              <w:rPr>
                <w:noProof/>
              </w:rPr>
              <w:tab/>
            </w:r>
          </w:p>
          <w:p w14:paraId="43C728A9" w14:textId="77777777" w:rsidR="006F17D2" w:rsidRPr="005E6FAF" w:rsidRDefault="006F17D2" w:rsidP="00C559A4">
            <w:pPr>
              <w:spacing w:before="60" w:after="60"/>
              <w:rPr>
                <w:rFonts w:eastAsia="Times New Roman"/>
                <w:noProof/>
                <w:szCs w:val="24"/>
              </w:rPr>
            </w:pPr>
          </w:p>
          <w:p w14:paraId="4A6FBE86" w14:textId="77777777" w:rsidR="006F17D2" w:rsidRPr="005E6FAF" w:rsidRDefault="006F17D2" w:rsidP="00C559A4">
            <w:pPr>
              <w:spacing w:before="60" w:after="60"/>
              <w:rPr>
                <w:rFonts w:eastAsia="Times New Roman"/>
                <w:noProof/>
                <w:szCs w:val="24"/>
              </w:rPr>
            </w:pPr>
            <w:r w:rsidRPr="009B79B2">
              <w:rPr>
                <w:noProof/>
              </w:rPr>
              <w:t>3</w:t>
            </w:r>
            <w:r w:rsidRPr="005E6FAF">
              <w:rPr>
                <w:noProof/>
              </w:rPr>
              <w:t>. Valodas, kurās var sazināties ar kompetento iestādi:</w:t>
            </w:r>
          </w:p>
          <w:p w14:paraId="3BED006F"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b/>
            </w:r>
          </w:p>
          <w:p w14:paraId="0E366F6E" w14:textId="77777777" w:rsidR="006F17D2" w:rsidRPr="005E6FAF" w:rsidRDefault="006F17D2" w:rsidP="00C559A4">
            <w:pPr>
              <w:spacing w:before="60" w:after="60"/>
              <w:rPr>
                <w:rFonts w:eastAsia="Times New Roman"/>
                <w:noProof/>
                <w:szCs w:val="24"/>
              </w:rPr>
            </w:pPr>
          </w:p>
          <w:p w14:paraId="595D7EEA" w14:textId="77777777" w:rsidR="006F17D2" w:rsidRPr="005E6FAF" w:rsidRDefault="006F17D2" w:rsidP="00B14E26">
            <w:pPr>
              <w:spacing w:before="60" w:after="60"/>
              <w:jc w:val="left"/>
              <w:rPr>
                <w:rFonts w:eastAsia="Times New Roman"/>
                <w:noProof/>
                <w:szCs w:val="24"/>
              </w:rPr>
            </w:pPr>
            <w:r w:rsidRPr="009B79B2">
              <w:rPr>
                <w:noProof/>
              </w:rPr>
              <w:t>4</w:t>
            </w:r>
            <w:r w:rsidRPr="005E6FAF">
              <w:rPr>
                <w:noProof/>
              </w:rPr>
              <w:t>. Ja tā atšķiras no iepriekš norādītās – tās(-o) personas(-u) kontaktinformācija, ar ko sazināties, ja vajadzīga papildinformācija vai lai veiktu praktiskus pasākumus pierādījumu nosūtīšanai:</w:t>
            </w:r>
          </w:p>
          <w:p w14:paraId="72DABA6F" w14:textId="77777777" w:rsidR="006F17D2" w:rsidRPr="005E6FAF" w:rsidRDefault="006F17D2" w:rsidP="00C559A4">
            <w:pPr>
              <w:tabs>
                <w:tab w:val="right" w:leader="dot" w:pos="9072"/>
              </w:tabs>
              <w:spacing w:before="60" w:after="60"/>
              <w:rPr>
                <w:rFonts w:eastAsia="Times New Roman"/>
                <w:noProof/>
                <w:szCs w:val="24"/>
              </w:rPr>
            </w:pPr>
            <w:r w:rsidRPr="005E6FAF">
              <w:rPr>
                <w:noProof/>
              </w:rPr>
              <w:t>Vārds, uzvārds/dienesta pakāpe/organizācija:</w:t>
            </w:r>
            <w:r w:rsidRPr="005E6FAF">
              <w:rPr>
                <w:noProof/>
              </w:rPr>
              <w:tab/>
            </w:r>
          </w:p>
          <w:p w14:paraId="4C2F35F3" w14:textId="77777777" w:rsidR="006F17D2" w:rsidRPr="005E6FAF" w:rsidRDefault="006F17D2" w:rsidP="00C559A4">
            <w:pPr>
              <w:tabs>
                <w:tab w:val="right" w:leader="dot" w:pos="9072"/>
              </w:tabs>
              <w:spacing w:before="60" w:after="60"/>
              <w:rPr>
                <w:rFonts w:eastAsia="Times New Roman"/>
                <w:noProof/>
                <w:szCs w:val="24"/>
              </w:rPr>
            </w:pPr>
            <w:r w:rsidRPr="005E6FAF">
              <w:rPr>
                <w:noProof/>
              </w:rPr>
              <w:t>Adrese:</w:t>
            </w:r>
            <w:r w:rsidRPr="005E6FAF">
              <w:rPr>
                <w:noProof/>
              </w:rPr>
              <w:tab/>
            </w:r>
          </w:p>
          <w:p w14:paraId="4A358E68" w14:textId="77777777" w:rsidR="006F17D2" w:rsidRPr="005E6FAF" w:rsidRDefault="006F17D2" w:rsidP="00C559A4">
            <w:pPr>
              <w:tabs>
                <w:tab w:val="right" w:leader="dot" w:pos="9072"/>
              </w:tabs>
              <w:spacing w:before="60" w:after="60"/>
              <w:rPr>
                <w:rFonts w:eastAsia="Times New Roman"/>
                <w:noProof/>
                <w:szCs w:val="24"/>
              </w:rPr>
            </w:pPr>
            <w:r w:rsidRPr="005E6FAF">
              <w:rPr>
                <w:noProof/>
              </w:rPr>
              <w:t xml:space="preserve">E-pasta adrese: </w:t>
            </w:r>
            <w:r w:rsidRPr="005E6FAF">
              <w:rPr>
                <w:noProof/>
              </w:rPr>
              <w:tab/>
            </w:r>
          </w:p>
          <w:p w14:paraId="03A5118A" w14:textId="77777777" w:rsidR="006F17D2" w:rsidRPr="005E6FAF" w:rsidRDefault="006F17D2" w:rsidP="00C559A4">
            <w:pPr>
              <w:tabs>
                <w:tab w:val="right" w:leader="dot" w:pos="9072"/>
              </w:tabs>
              <w:spacing w:before="60" w:after="60"/>
              <w:rPr>
                <w:rFonts w:eastAsia="Times New Roman"/>
                <w:noProof/>
                <w:szCs w:val="24"/>
              </w:rPr>
            </w:pPr>
            <w:r w:rsidRPr="005E6FAF">
              <w:rPr>
                <w:noProof/>
              </w:rPr>
              <w:t>Kontakttālrunis:</w:t>
            </w:r>
            <w:r w:rsidRPr="005E6FAF">
              <w:rPr>
                <w:noProof/>
              </w:rPr>
              <w:tab/>
              <w:t xml:space="preserve"> </w:t>
            </w:r>
          </w:p>
        </w:tc>
      </w:tr>
      <w:tr w:rsidR="006F17D2" w:rsidRPr="005E6FAF" w14:paraId="468859C4" w14:textId="77777777" w:rsidTr="00C559A4">
        <w:tc>
          <w:tcPr>
            <w:tcW w:w="5000" w:type="pct"/>
            <w:tcBorders>
              <w:top w:val="single" w:sz="4" w:space="0" w:color="auto"/>
              <w:left w:val="single" w:sz="4" w:space="0" w:color="auto"/>
              <w:bottom w:val="single" w:sz="4" w:space="0" w:color="auto"/>
              <w:right w:val="single" w:sz="4" w:space="0" w:color="auto"/>
            </w:tcBorders>
          </w:tcPr>
          <w:p w14:paraId="51E91E54" w14:textId="77777777" w:rsidR="006F17D2" w:rsidRPr="005E6FAF" w:rsidRDefault="006F17D2" w:rsidP="00C559A4">
            <w:pPr>
              <w:pageBreakBefore/>
              <w:spacing w:before="60" w:after="60"/>
              <w:rPr>
                <w:rFonts w:eastAsia="Times New Roman"/>
                <w:noProof/>
                <w:szCs w:val="24"/>
              </w:rPr>
            </w:pPr>
            <w:r w:rsidRPr="005E6FAF">
              <w:rPr>
                <w:noProof/>
              </w:rPr>
              <w:t>K IEDAĻA. Paraksts</w:t>
            </w:r>
          </w:p>
          <w:p w14:paraId="773D5FF1" w14:textId="77777777" w:rsidR="006F17D2" w:rsidRPr="005E6FAF" w:rsidRDefault="006F17D2" w:rsidP="00C559A4">
            <w:pPr>
              <w:pageBreakBefore/>
              <w:spacing w:before="60" w:after="60"/>
              <w:rPr>
                <w:rFonts w:eastAsia="Times New Roman"/>
                <w:noProof/>
                <w:szCs w:val="24"/>
              </w:rPr>
            </w:pPr>
            <w:r w:rsidRPr="005E6FAF">
              <w:rPr>
                <w:noProof/>
              </w:rPr>
              <w:t>Parakstot šo veidlapu, es apliecinu, ka:</w:t>
            </w:r>
          </w:p>
          <w:p w14:paraId="0896A22E" w14:textId="77777777" w:rsidR="006F17D2" w:rsidRPr="005E6FAF" w:rsidRDefault="006F17D2" w:rsidP="00C559A4">
            <w:pPr>
              <w:pageBreakBefore/>
              <w:spacing w:before="60" w:after="60"/>
              <w:rPr>
                <w:rFonts w:eastAsia="Times New Roman"/>
                <w:noProof/>
                <w:szCs w:val="24"/>
              </w:rPr>
            </w:pPr>
            <w:r w:rsidRPr="005E6FAF">
              <w:rPr>
                <w:noProof/>
              </w:rPr>
              <w:t xml:space="preserve">- šajā veidlapā norādītais lūguma saturs ir precīzs un pareizs, </w:t>
            </w:r>
          </w:p>
          <w:p w14:paraId="15D87B7B" w14:textId="77777777" w:rsidR="006F17D2" w:rsidRPr="005E6FAF" w:rsidRDefault="006F17D2" w:rsidP="00C559A4">
            <w:pPr>
              <w:pageBreakBefore/>
              <w:spacing w:before="60" w:after="60"/>
              <w:rPr>
                <w:rFonts w:eastAsia="Times New Roman"/>
                <w:noProof/>
                <w:szCs w:val="24"/>
              </w:rPr>
            </w:pPr>
            <w:r w:rsidRPr="005E6FAF">
              <w:rPr>
                <w:noProof/>
              </w:rPr>
              <w:t xml:space="preserve">- šo lūgumu ir iesniegusi kompetenta iestāde, </w:t>
            </w:r>
          </w:p>
          <w:p w14:paraId="2D05DD13" w14:textId="77777777" w:rsidR="006F17D2" w:rsidRPr="005E6FAF" w:rsidRDefault="006F17D2" w:rsidP="00C559A4">
            <w:pPr>
              <w:pageBreakBefore/>
              <w:spacing w:before="60" w:after="60"/>
              <w:rPr>
                <w:rFonts w:eastAsia="Times New Roman"/>
                <w:noProof/>
                <w:szCs w:val="24"/>
              </w:rPr>
            </w:pPr>
            <w:r w:rsidRPr="005E6FAF">
              <w:rPr>
                <w:noProof/>
              </w:rPr>
              <w:t xml:space="preserve">- šā lūguma iesniegšana ir nepieciešama tiesvedības vajadzībām, un </w:t>
            </w:r>
          </w:p>
          <w:p w14:paraId="54FEEF01" w14:textId="77777777" w:rsidR="006F17D2" w:rsidRPr="005E6FAF" w:rsidRDefault="006F17D2" w:rsidP="00F4136F">
            <w:pPr>
              <w:pageBreakBefore/>
              <w:spacing w:before="60" w:after="60"/>
              <w:rPr>
                <w:rFonts w:eastAsia="Times New Roman"/>
                <w:noProof/>
                <w:szCs w:val="24"/>
              </w:rPr>
            </w:pPr>
            <w:r w:rsidRPr="005E6FAF">
              <w:rPr>
                <w:noProof/>
              </w:rPr>
              <w:t>- pieprasītos izmeklēšanas pasākumus tādos pašos apstākļos varētu noteikt līdzīgā attiecīgās valsts lietā, un attiecīgā gadījumā ir saņemta vajadzīgā atļauja.</w:t>
            </w:r>
          </w:p>
          <w:p w14:paraId="5323CFAE" w14:textId="77777777" w:rsidR="006F17D2" w:rsidRPr="005E6FAF" w:rsidRDefault="006F17D2" w:rsidP="00C559A4">
            <w:pPr>
              <w:pageBreakBefore/>
              <w:spacing w:before="60" w:after="60"/>
              <w:rPr>
                <w:rFonts w:eastAsia="Times New Roman"/>
                <w:noProof/>
                <w:szCs w:val="24"/>
              </w:rPr>
            </w:pPr>
          </w:p>
          <w:p w14:paraId="1FE329A5" w14:textId="77777777" w:rsidR="006F17D2" w:rsidRPr="005E6FAF" w:rsidRDefault="006F17D2" w:rsidP="00C559A4">
            <w:pPr>
              <w:pageBreakBefore/>
              <w:spacing w:before="60" w:after="60"/>
              <w:rPr>
                <w:rFonts w:eastAsia="Times New Roman"/>
                <w:noProof/>
                <w:szCs w:val="24"/>
              </w:rPr>
            </w:pPr>
          </w:p>
          <w:p w14:paraId="68C153D7" w14:textId="77777777" w:rsidR="006F17D2" w:rsidRPr="005E6FAF" w:rsidRDefault="006F17D2" w:rsidP="00B14E26">
            <w:pPr>
              <w:spacing w:before="60" w:after="60"/>
              <w:jc w:val="left"/>
              <w:rPr>
                <w:rFonts w:eastAsia="Times New Roman"/>
                <w:noProof/>
                <w:szCs w:val="24"/>
              </w:rPr>
            </w:pPr>
            <w:r w:rsidRPr="005E6FAF">
              <w:rPr>
                <w:noProof/>
              </w:rPr>
              <w:t>Pieprasītājas iestādes un/vai tās pārstāvja paraksts:</w:t>
            </w:r>
          </w:p>
          <w:p w14:paraId="5BBA4216" w14:textId="77777777" w:rsidR="006F17D2" w:rsidRPr="005E6FAF" w:rsidRDefault="006F17D2" w:rsidP="00C559A4">
            <w:pPr>
              <w:tabs>
                <w:tab w:val="right" w:leader="dot" w:pos="9072"/>
              </w:tabs>
              <w:spacing w:before="60" w:after="60"/>
              <w:rPr>
                <w:rFonts w:eastAsia="Times New Roman"/>
                <w:noProof/>
                <w:szCs w:val="24"/>
              </w:rPr>
            </w:pPr>
            <w:r w:rsidRPr="005E6FAF">
              <w:rPr>
                <w:noProof/>
              </w:rPr>
              <w:t>Uzvārds(-i) un vārds (-i):</w:t>
            </w:r>
            <w:r w:rsidRPr="005E6FAF">
              <w:rPr>
                <w:noProof/>
              </w:rPr>
              <w:tab/>
            </w:r>
          </w:p>
          <w:p w14:paraId="13861DD0" w14:textId="77777777" w:rsidR="006F17D2" w:rsidRPr="005E6FAF" w:rsidRDefault="006F17D2" w:rsidP="00C559A4">
            <w:pPr>
              <w:tabs>
                <w:tab w:val="right" w:leader="dot" w:pos="9072"/>
              </w:tabs>
              <w:spacing w:before="60" w:after="60"/>
              <w:rPr>
                <w:rFonts w:eastAsia="Times New Roman"/>
                <w:noProof/>
                <w:szCs w:val="24"/>
              </w:rPr>
            </w:pPr>
            <w:r w:rsidRPr="005E6FAF">
              <w:rPr>
                <w:noProof/>
              </w:rPr>
              <w:t>Ieņemamais amats:</w:t>
            </w:r>
            <w:r w:rsidRPr="005E6FAF">
              <w:rPr>
                <w:noProof/>
              </w:rPr>
              <w:tab/>
            </w:r>
          </w:p>
          <w:p w14:paraId="1B32638C" w14:textId="77777777" w:rsidR="006F17D2" w:rsidRPr="005E6FAF" w:rsidRDefault="006F17D2" w:rsidP="00C559A4">
            <w:pPr>
              <w:tabs>
                <w:tab w:val="right" w:leader="dot" w:pos="9072"/>
              </w:tabs>
              <w:spacing w:before="60" w:after="60"/>
              <w:rPr>
                <w:rFonts w:eastAsia="Times New Roman"/>
                <w:noProof/>
                <w:szCs w:val="24"/>
              </w:rPr>
            </w:pPr>
            <w:r w:rsidRPr="005E6FAF">
              <w:rPr>
                <w:noProof/>
              </w:rPr>
              <w:t>Datums:</w:t>
            </w:r>
            <w:r w:rsidRPr="005E6FAF">
              <w:rPr>
                <w:noProof/>
              </w:rPr>
              <w:tab/>
            </w:r>
          </w:p>
          <w:p w14:paraId="7721A110" w14:textId="77777777" w:rsidR="006F17D2" w:rsidRPr="005E6FAF" w:rsidRDefault="006F17D2" w:rsidP="00C559A4">
            <w:pPr>
              <w:pageBreakBefore/>
              <w:spacing w:before="60" w:after="60"/>
              <w:rPr>
                <w:rFonts w:eastAsia="Times New Roman"/>
                <w:noProof/>
                <w:szCs w:val="24"/>
              </w:rPr>
            </w:pPr>
            <w:r w:rsidRPr="005E6FAF">
              <w:rPr>
                <w:noProof/>
              </w:rPr>
              <w:t>Oficiāls zīmogs (ja ir):</w:t>
            </w:r>
          </w:p>
          <w:p w14:paraId="602CCD49" w14:textId="77777777" w:rsidR="006F17D2" w:rsidRPr="005E6FAF" w:rsidRDefault="006F17D2" w:rsidP="00C559A4">
            <w:pPr>
              <w:pageBreakBefore/>
              <w:spacing w:before="60" w:after="60"/>
              <w:rPr>
                <w:rFonts w:eastAsia="Times New Roman"/>
                <w:noProof/>
                <w:szCs w:val="24"/>
              </w:rPr>
            </w:pPr>
          </w:p>
          <w:p w14:paraId="31CC47B5" w14:textId="77777777" w:rsidR="006F17D2" w:rsidRPr="005E6FAF" w:rsidRDefault="006F17D2" w:rsidP="00B14E26">
            <w:pPr>
              <w:pageBreakBefore/>
              <w:spacing w:before="60" w:after="60"/>
              <w:jc w:val="left"/>
              <w:rPr>
                <w:rFonts w:eastAsia="Times New Roman"/>
                <w:noProof/>
                <w:szCs w:val="24"/>
              </w:rPr>
            </w:pPr>
            <w:r w:rsidRPr="005E6FAF">
              <w:rPr>
                <w:noProof/>
              </w:rPr>
              <w:t>Pielikumu saraksts (attiecīgā gadījumā): ………………………………………………………………………………………….…………</w:t>
            </w:r>
          </w:p>
          <w:p w14:paraId="04E7AA99" w14:textId="77777777" w:rsidR="006F17D2" w:rsidRPr="005E6FAF" w:rsidRDefault="006F17D2" w:rsidP="00C559A4">
            <w:pPr>
              <w:pageBreakBefore/>
              <w:spacing w:before="60" w:after="60"/>
              <w:rPr>
                <w:rFonts w:eastAsia="Times New Roman"/>
                <w:noProof/>
                <w:szCs w:val="24"/>
              </w:rPr>
            </w:pPr>
            <w:r w:rsidRPr="005E6FAF">
              <w:rPr>
                <w:noProof/>
              </w:rPr>
              <w:t>………………………………………………………………………………………….…………</w:t>
            </w:r>
          </w:p>
        </w:tc>
      </w:tr>
    </w:tbl>
    <w:p w14:paraId="77E89828" w14:textId="77777777" w:rsidR="006F17D2" w:rsidRPr="005E6FAF" w:rsidRDefault="006F17D2" w:rsidP="006F17D2">
      <w:pPr>
        <w:pStyle w:val="CommentText"/>
        <w:rPr>
          <w:b/>
          <w:noProof/>
        </w:rPr>
      </w:pPr>
    </w:p>
    <w:p w14:paraId="31221C36" w14:textId="77777777" w:rsidR="006F17D2" w:rsidRPr="005E6FAF" w:rsidRDefault="006F17D2" w:rsidP="006F17D2">
      <w:pPr>
        <w:rPr>
          <w:noProof/>
        </w:rPr>
      </w:pPr>
    </w:p>
    <w:p w14:paraId="04A109D4" w14:textId="77777777" w:rsidR="006F17D2" w:rsidRPr="005E6FAF" w:rsidRDefault="006F17D2" w:rsidP="006F17D2">
      <w:pPr>
        <w:rPr>
          <w:noProof/>
        </w:rPr>
      </w:pPr>
    </w:p>
    <w:p w14:paraId="3102C50F" w14:textId="77777777" w:rsidR="00905D22" w:rsidRPr="005E6FAF" w:rsidRDefault="00905D22" w:rsidP="006F17D2">
      <w:pPr>
        <w:rPr>
          <w:noProof/>
        </w:rPr>
      </w:pPr>
    </w:p>
    <w:sectPr w:rsidR="00905D22" w:rsidRPr="005E6FAF" w:rsidSect="00BA7066">
      <w:footerReference w:type="default" r:id="rId7"/>
      <w:footerReference w:type="first" r:id="rId8"/>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708B2A" w14:textId="77777777" w:rsidR="006F17D2" w:rsidRDefault="006F17D2" w:rsidP="006F17D2">
      <w:pPr>
        <w:spacing w:before="0" w:after="0"/>
      </w:pPr>
      <w:r>
        <w:separator/>
      </w:r>
    </w:p>
  </w:endnote>
  <w:endnote w:type="continuationSeparator" w:id="0">
    <w:p w14:paraId="3CFCF119" w14:textId="77777777" w:rsidR="006F17D2" w:rsidRDefault="006F17D2" w:rsidP="006F17D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933D7" w14:textId="0D3BB295" w:rsidR="00BA7066" w:rsidRPr="00BA7066" w:rsidRDefault="00BA7066" w:rsidP="00BA7066">
    <w:pPr>
      <w:pStyle w:val="Footer"/>
      <w:rPr>
        <w:rFonts w:ascii="Arial" w:hAnsi="Arial" w:cs="Arial"/>
        <w:b/>
        <w:sz w:val="48"/>
      </w:rPr>
    </w:pPr>
    <w:r w:rsidRPr="00BA7066">
      <w:rPr>
        <w:rFonts w:ascii="Arial" w:hAnsi="Arial" w:cs="Arial"/>
        <w:b/>
        <w:sz w:val="48"/>
      </w:rPr>
      <w:t>LV</w:t>
    </w:r>
    <w:r w:rsidRPr="00BA7066">
      <w:rPr>
        <w:rFonts w:ascii="Arial" w:hAnsi="Arial" w:cs="Arial"/>
        <w:b/>
        <w:sz w:val="48"/>
      </w:rPr>
      <w:tab/>
    </w:r>
    <w:r>
      <w:fldChar w:fldCharType="begin"/>
    </w:r>
    <w:r>
      <w:instrText xml:space="preserve"> PAGE  \* MERGEFORMAT </w:instrText>
    </w:r>
    <w:r>
      <w:fldChar w:fldCharType="separate"/>
    </w:r>
    <w:r w:rsidR="00CD5709">
      <w:rPr>
        <w:noProof/>
      </w:rPr>
      <w:t>1</w:t>
    </w:r>
    <w:r>
      <w:fldChar w:fldCharType="end"/>
    </w:r>
    <w:r>
      <w:tab/>
    </w:r>
    <w:r w:rsidRPr="00BA7066">
      <w:tab/>
    </w:r>
    <w:r w:rsidRPr="00BA7066">
      <w:rPr>
        <w:rFonts w:ascii="Arial" w:hAnsi="Arial" w:cs="Arial"/>
        <w:b/>
        <w:sz w:val="48"/>
      </w:rPr>
      <w:t>LV</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E4E84" w14:textId="77777777" w:rsidR="00BA7066" w:rsidRPr="00BA7066" w:rsidRDefault="00BA7066" w:rsidP="00BA70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7E181" w14:textId="77777777" w:rsidR="006F17D2" w:rsidRDefault="006F17D2" w:rsidP="006F17D2">
      <w:pPr>
        <w:spacing w:before="0" w:after="0"/>
      </w:pPr>
      <w:r>
        <w:separator/>
      </w:r>
    </w:p>
  </w:footnote>
  <w:footnote w:type="continuationSeparator" w:id="0">
    <w:p w14:paraId="7BF199E9" w14:textId="77777777" w:rsidR="006F17D2" w:rsidRDefault="006F17D2" w:rsidP="006F17D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00A6532A"/>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171CCD3E"/>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22264EC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1BC48D7A"/>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CE0003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FC0569E"/>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CA0AD5C"/>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0F28BFB2"/>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9"/>
  </w:num>
  <w:num w:numId="10">
    <w:abstractNumId w:val="12"/>
  </w:num>
  <w:num w:numId="11">
    <w:abstractNumId w:val="21"/>
  </w:num>
  <w:num w:numId="12">
    <w:abstractNumId w:val="11"/>
  </w:num>
  <w:num w:numId="13">
    <w:abstractNumId w:val="13"/>
  </w:num>
  <w:num w:numId="14">
    <w:abstractNumId w:val="14"/>
  </w:num>
  <w:num w:numId="15">
    <w:abstractNumId w:val="9"/>
  </w:num>
  <w:num w:numId="16">
    <w:abstractNumId w:val="20"/>
  </w:num>
  <w:num w:numId="17">
    <w:abstractNumId w:val="8"/>
  </w:num>
  <w:num w:numId="18">
    <w:abstractNumId w:val="15"/>
  </w:num>
  <w:num w:numId="19">
    <w:abstractNumId w:val="17"/>
  </w:num>
  <w:num w:numId="20">
    <w:abstractNumId w:val="18"/>
  </w:num>
  <w:num w:numId="21">
    <w:abstractNumId w:val="10"/>
  </w:num>
  <w:num w:numId="22">
    <w:abstractNumId w:val="16"/>
  </w:num>
  <w:num w:numId="23">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attachedTemplate r:id="rId1"/>
  <w:defaultTabStop w:val="720"/>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3-02-01 09:51:59"/>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ACCOMPAGNANT" w:val="dokumentam"/>
    <w:docVar w:name="LW_ACCOMPAGNANT.CP" w:val="dokumentam"/>
    <w:docVar w:name="LW_ANNEX_NBR_FIRST" w:val="1"/>
    <w:docVar w:name="LW_ANNEX_NBR_LAST" w:val="1"/>
    <w:docVar w:name="LW_ANNEX_UNIQUE" w:val="1"/>
    <w:docVar w:name="LW_CORRIGENDUM" w:val="&lt;UNUSED&gt;"/>
    <w:docVar w:name="LW_COVERPAGE_EXISTS" w:val="True"/>
    <w:docVar w:name="LW_COVERPAGE_GUID" w:val="EBC596FF-F7DB-408A-96AD-1C334C4773AC"/>
    <w:docVar w:name="LW_COVERPAGE_TYPE" w:val="1"/>
    <w:docVar w:name="LW_CROSSREFERENCE" w:val="&lt;UNUSED&gt;"/>
    <w:docVar w:name="LW_DocType" w:val="ANNEX"/>
    <w:docVar w:name="LW_EMISSION" w:val="6.2.2023"/>
    <w:docVar w:name="LW_EMISSION_ISODATE" w:val="2023-02-06"/>
    <w:docVar w:name="LW_EMISSION_LOCATION" w:val="BRX"/>
    <w:docVar w:name="LW_EMISSION_PREFIX" w:val="Brisel\u275?, "/>
    <w:docVar w:name="LW_EMISSION_SUFFIX" w:val="."/>
    <w:docVar w:name="LW_ID_DOCSTRUCTURE" w:val="COM/ANNEX"/>
    <w:docVar w:name="LW_ID_DOCTYPE" w:val="SG-017"/>
    <w:docVar w:name="LW_LANGUE" w:val="LV"/>
    <w:docVar w:name="LW_LEVEL_OF_SENSITIVITY" w:val="Standard treatment"/>
    <w:docVar w:name="LW_NOM.INST" w:val="EIROPAS KOMISIJA"/>
    <w:docVar w:name="LW_NOM.INST_JOINTDOC" w:val="&lt;EMPTY&gt;"/>
    <w:docVar w:name="LW_OBJETACTEPRINCIPAL" w:val="par nost\u257?ju, kura Eiropas Savien\u299?bas v\u257?rd\u257? j\u257?ie\u326?em Specializ\u275?taj\u257? komitej\u257? ties\u299?baizsardz\u299?bas un tiesu iest\u257?\u382?u sadarb\u299?bas jom\u257?, kas izveidota ar Tirdzniec\u299?bas un sadarb\u299?bas nol\u299?gumu starp Eiropas Savien\u299?bu un Eiropas Atomener\u291?ijas kopienu, no vienas puses, un Lielbrit\u257?nijas un Zieme\u316?\u299?rijas Apvienoto Karalisti, no otras puses, attiec\u299?b\u257? uz nol\u299?guma 635. panta 1. punkt\u257? min\u275?t\u257?s standarta veidlapas savstarp\u275?j\u257?s pal\u299?dz\u299?bas l\u363?gumiem izstr\u257?di"/>
    <w:docVar w:name="LW_OBJETACTEPRINCIPAL.CP" w:val="par nostāju, kura Eiropas Savienības vārdā jāieņem Specializētajā komitejā tiesībaizsardzības un tiesu iestāžu sadarbības jomā, kas izveidota ar Tirdzniecības un sadarbības nolīgumu starp Eiropas Savienību un Eiropas Atomenerģijas kopienu, no vienas puses, un Lielbritānijas un Ziemeļīrijas Apvienoto Karalisti, no otras puses, attiecībā uz nolīguma 635. panta 1. punktā minētās standarta veidlapas savstarpējās palīdzības lūgumiem izstrādi"/>
    <w:docVar w:name="LW_PART_NBR" w:val="1"/>
    <w:docVar w:name="LW_PART_NBR_TOTAL" w:val="1"/>
    <w:docVar w:name="LW_REF.INST.NEW" w:val="COM"/>
    <w:docVar w:name="LW_REF.INST.NEW_ADOPTED" w:val="final"/>
    <w:docVar w:name="LW_REF.INST.NEW_TEXT" w:val="(2023) 56"/>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 w:val="PIELIKUMS"/>
    <w:docVar w:name="LW_TYPE.DOC.CP" w:val="PIELIKUMS"/>
    <w:docVar w:name="LW_TYPEACTEPRINCIPAL" w:val="Priek\u353?likums PADOMES L\u274?MUMAM "/>
    <w:docVar w:name="LW_TYPEACTEPRINCIPAL.CP" w:val="Priekšlikums PADOMES LĒMUMAM "/>
    <w:docVar w:name="LwApiVersions" w:val="LW4CoDe 1.23.2.0; LW 8.0, Build 20211117"/>
  </w:docVars>
  <w:rsids>
    <w:rsidRoot w:val="006F17D2"/>
    <w:rsid w:val="00137FF9"/>
    <w:rsid w:val="001638F8"/>
    <w:rsid w:val="00165C4F"/>
    <w:rsid w:val="001F343E"/>
    <w:rsid w:val="00231748"/>
    <w:rsid w:val="00252F79"/>
    <w:rsid w:val="0027208E"/>
    <w:rsid w:val="00322BBD"/>
    <w:rsid w:val="00323F22"/>
    <w:rsid w:val="00373AE3"/>
    <w:rsid w:val="003B2FB0"/>
    <w:rsid w:val="00441D72"/>
    <w:rsid w:val="00464E8E"/>
    <w:rsid w:val="00492EB7"/>
    <w:rsid w:val="004D7EE8"/>
    <w:rsid w:val="004F7FCF"/>
    <w:rsid w:val="005D426C"/>
    <w:rsid w:val="005E4EC7"/>
    <w:rsid w:val="005E6FAF"/>
    <w:rsid w:val="00624452"/>
    <w:rsid w:val="00626E37"/>
    <w:rsid w:val="006A6BCB"/>
    <w:rsid w:val="006F17D2"/>
    <w:rsid w:val="00704034"/>
    <w:rsid w:val="00717053"/>
    <w:rsid w:val="00735D37"/>
    <w:rsid w:val="007D5DAD"/>
    <w:rsid w:val="007D61AD"/>
    <w:rsid w:val="00814FB1"/>
    <w:rsid w:val="00820C8E"/>
    <w:rsid w:val="008D6398"/>
    <w:rsid w:val="00905D22"/>
    <w:rsid w:val="009A5B76"/>
    <w:rsid w:val="009B3AE8"/>
    <w:rsid w:val="009B79B2"/>
    <w:rsid w:val="00A03E25"/>
    <w:rsid w:val="00A114CF"/>
    <w:rsid w:val="00A21DA0"/>
    <w:rsid w:val="00A52F1A"/>
    <w:rsid w:val="00A6243B"/>
    <w:rsid w:val="00A71F6D"/>
    <w:rsid w:val="00A87B2F"/>
    <w:rsid w:val="00A9682A"/>
    <w:rsid w:val="00AC5E08"/>
    <w:rsid w:val="00AF270E"/>
    <w:rsid w:val="00B14E26"/>
    <w:rsid w:val="00B203F2"/>
    <w:rsid w:val="00B25932"/>
    <w:rsid w:val="00BA4F3C"/>
    <w:rsid w:val="00BA7066"/>
    <w:rsid w:val="00BB30BC"/>
    <w:rsid w:val="00BC3782"/>
    <w:rsid w:val="00BD6695"/>
    <w:rsid w:val="00BF156B"/>
    <w:rsid w:val="00C33C51"/>
    <w:rsid w:val="00C70FEF"/>
    <w:rsid w:val="00C86FE3"/>
    <w:rsid w:val="00C929CF"/>
    <w:rsid w:val="00C953CA"/>
    <w:rsid w:val="00CB08F1"/>
    <w:rsid w:val="00CD5709"/>
    <w:rsid w:val="00CE7168"/>
    <w:rsid w:val="00D328C4"/>
    <w:rsid w:val="00D33986"/>
    <w:rsid w:val="00D35743"/>
    <w:rsid w:val="00D417D2"/>
    <w:rsid w:val="00D448DA"/>
    <w:rsid w:val="00E06D30"/>
    <w:rsid w:val="00E205B6"/>
    <w:rsid w:val="00E71661"/>
    <w:rsid w:val="00E978B7"/>
    <w:rsid w:val="00EC4378"/>
    <w:rsid w:val="00EC4E4B"/>
    <w:rsid w:val="00F4136F"/>
    <w:rsid w:val="00F4188F"/>
    <w:rsid w:val="00F455B1"/>
    <w:rsid w:val="00F7024E"/>
    <w:rsid w:val="00F73FFB"/>
    <w:rsid w:val="00F82260"/>
    <w:rsid w:val="00FE3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6A5A089"/>
  <w15:docId w15:val="{CC270D34-EC46-4DA9-8351-A71F98DDB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lv-LV"/>
    </w:rPr>
  </w:style>
  <w:style w:type="paragraph" w:styleId="Heading1">
    <w:name w:val="heading 1"/>
    <w:basedOn w:val="Normal"/>
    <w:next w:val="Text1"/>
    <w:link w:val="Heading1Char"/>
    <w:uiPriority w:val="9"/>
    <w:qFormat/>
    <w:rsid w:val="005365AB"/>
    <w:pPr>
      <w:keepNext/>
      <w:numPr>
        <w:numId w:val="1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5365AB"/>
    <w:pPr>
      <w:keepNext/>
      <w:numPr>
        <w:ilvl w:val="1"/>
        <w:numId w:val="1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5365AB"/>
    <w:pPr>
      <w:keepNext/>
      <w:numPr>
        <w:ilvl w:val="2"/>
        <w:numId w:val="16"/>
      </w:numPr>
      <w:outlineLvl w:val="2"/>
    </w:pPr>
    <w:rPr>
      <w:rFonts w:eastAsiaTheme="majorEastAsia"/>
      <w:bCs/>
      <w:i/>
    </w:rPr>
  </w:style>
  <w:style w:type="paragraph" w:styleId="Heading4">
    <w:name w:val="heading 4"/>
    <w:basedOn w:val="Normal"/>
    <w:next w:val="Text1"/>
    <w:link w:val="Heading4Char"/>
    <w:uiPriority w:val="9"/>
    <w:semiHidden/>
    <w:unhideWhenUsed/>
    <w:qFormat/>
    <w:rsid w:val="005365AB"/>
    <w:pPr>
      <w:keepNext/>
      <w:numPr>
        <w:ilvl w:val="3"/>
        <w:numId w:val="16"/>
      </w:numPr>
      <w:outlineLvl w:val="3"/>
    </w:pPr>
    <w:rPr>
      <w:rFonts w:eastAsiaTheme="majorEastAsia"/>
      <w:bCs/>
      <w:iCs/>
    </w:rPr>
  </w:style>
  <w:style w:type="paragraph" w:styleId="Heading5">
    <w:name w:val="heading 5"/>
    <w:basedOn w:val="Normal"/>
    <w:next w:val="Text2"/>
    <w:link w:val="Heading5Char"/>
    <w:uiPriority w:val="9"/>
    <w:semiHidden/>
    <w:unhideWhenUsed/>
    <w:qFormat/>
    <w:rsid w:val="005365AB"/>
    <w:pPr>
      <w:keepNext/>
      <w:numPr>
        <w:ilvl w:val="4"/>
        <w:numId w:val="16"/>
      </w:numPr>
      <w:outlineLvl w:val="4"/>
    </w:pPr>
    <w:rPr>
      <w:rFonts w:eastAsiaTheme="majorEastAsia"/>
    </w:rPr>
  </w:style>
  <w:style w:type="paragraph" w:styleId="Heading6">
    <w:name w:val="heading 6"/>
    <w:basedOn w:val="Normal"/>
    <w:next w:val="Text2"/>
    <w:link w:val="Heading6Char"/>
    <w:uiPriority w:val="9"/>
    <w:semiHidden/>
    <w:unhideWhenUsed/>
    <w:qFormat/>
    <w:rsid w:val="005365AB"/>
    <w:pPr>
      <w:keepNext/>
      <w:numPr>
        <w:ilvl w:val="5"/>
        <w:numId w:val="16"/>
      </w:numPr>
      <w:outlineLvl w:val="5"/>
    </w:pPr>
    <w:rPr>
      <w:rFonts w:eastAsiaTheme="majorEastAsia"/>
      <w:iCs/>
    </w:rPr>
  </w:style>
  <w:style w:type="paragraph" w:styleId="Heading7">
    <w:name w:val="heading 7"/>
    <w:basedOn w:val="Normal"/>
    <w:next w:val="Text2"/>
    <w:link w:val="Heading7Char"/>
    <w:uiPriority w:val="9"/>
    <w:semiHidden/>
    <w:unhideWhenUsed/>
    <w:qFormat/>
    <w:rsid w:val="005365AB"/>
    <w:pPr>
      <w:keepNext/>
      <w:numPr>
        <w:ilvl w:val="6"/>
        <w:numId w:val="16"/>
      </w:numPr>
      <w:outlineLvl w:val="6"/>
    </w:pPr>
    <w:rPr>
      <w:rFonts w:eastAsiaTheme="majorEastAsia"/>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6F17D2"/>
    <w:pPr>
      <w:spacing w:before="0" w:after="160"/>
      <w:jc w:val="left"/>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6F17D2"/>
    <w:rPr>
      <w:sz w:val="20"/>
      <w:szCs w:val="20"/>
    </w:rPr>
  </w:style>
  <w:style w:type="paragraph" w:styleId="ListParagraph">
    <w:name w:val="List Paragraph"/>
    <w:basedOn w:val="Normal"/>
    <w:uiPriority w:val="34"/>
    <w:qFormat/>
    <w:rsid w:val="006F17D2"/>
    <w:pPr>
      <w:spacing w:before="0" w:after="200" w:line="276" w:lineRule="auto"/>
      <w:ind w:left="720"/>
      <w:contextualSpacing/>
      <w:jc w:val="left"/>
    </w:pPr>
    <w:rPr>
      <w:rFonts w:ascii="Arial" w:hAnsi="Arial" w:cs="Arial"/>
    </w:rPr>
  </w:style>
  <w:style w:type="paragraph" w:styleId="NoSpacing">
    <w:name w:val="No Spacing"/>
    <w:uiPriority w:val="1"/>
    <w:qFormat/>
    <w:rsid w:val="006F17D2"/>
    <w:pPr>
      <w:spacing w:after="0" w:line="240" w:lineRule="auto"/>
    </w:pPr>
    <w:rPr>
      <w:rFonts w:ascii="Arial" w:hAnsi="Arial" w:cs="Arial"/>
      <w:sz w:val="24"/>
    </w:rPr>
  </w:style>
  <w:style w:type="character" w:styleId="CommentReference">
    <w:name w:val="annotation reference"/>
    <w:basedOn w:val="DefaultParagraphFont"/>
    <w:uiPriority w:val="99"/>
    <w:semiHidden/>
    <w:unhideWhenUsed/>
    <w:rsid w:val="004F7FCF"/>
    <w:rPr>
      <w:sz w:val="16"/>
      <w:szCs w:val="16"/>
    </w:rPr>
  </w:style>
  <w:style w:type="paragraph" w:styleId="CommentSubject">
    <w:name w:val="annotation subject"/>
    <w:basedOn w:val="CommentText"/>
    <w:next w:val="CommentText"/>
    <w:link w:val="CommentSubjectChar"/>
    <w:uiPriority w:val="99"/>
    <w:semiHidden/>
    <w:unhideWhenUsed/>
    <w:rsid w:val="004F7FCF"/>
    <w:pPr>
      <w:spacing w:before="120" w:after="120"/>
      <w:jc w:val="both"/>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4F7FCF"/>
    <w:rPr>
      <w:rFonts w:ascii="Times New Roman" w:hAnsi="Times New Roman" w:cs="Times New Roman"/>
      <w:b/>
      <w:bCs/>
      <w:sz w:val="20"/>
      <w:szCs w:val="20"/>
      <w:lang w:val="lv-LV"/>
    </w:rPr>
  </w:style>
  <w:style w:type="paragraph" w:styleId="BalloonText">
    <w:name w:val="Balloon Text"/>
    <w:basedOn w:val="Normal"/>
    <w:link w:val="BalloonTextChar"/>
    <w:uiPriority w:val="99"/>
    <w:semiHidden/>
    <w:unhideWhenUsed/>
    <w:rsid w:val="004F7FCF"/>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7FCF"/>
    <w:rPr>
      <w:rFonts w:ascii="Segoe UI" w:hAnsi="Segoe UI" w:cs="Segoe UI"/>
      <w:sz w:val="18"/>
      <w:szCs w:val="18"/>
      <w:lang w:val="lv-LV"/>
    </w:rPr>
  </w:style>
  <w:style w:type="paragraph" w:styleId="Caption">
    <w:name w:val="caption"/>
    <w:basedOn w:val="Normal"/>
    <w:next w:val="Normal"/>
    <w:uiPriority w:val="35"/>
    <w:semiHidden/>
    <w:unhideWhenUsed/>
    <w:qFormat/>
    <w:rsid w:val="00AC5E08"/>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AC5E08"/>
    <w:pPr>
      <w:spacing w:after="0"/>
    </w:pPr>
  </w:style>
  <w:style w:type="paragraph" w:styleId="ListBullet">
    <w:name w:val="List Bullet"/>
    <w:basedOn w:val="Normal"/>
    <w:uiPriority w:val="99"/>
    <w:semiHidden/>
    <w:unhideWhenUsed/>
    <w:rsid w:val="00AC5E08"/>
    <w:pPr>
      <w:numPr>
        <w:numId w:val="1"/>
      </w:numPr>
      <w:contextualSpacing/>
    </w:pPr>
  </w:style>
  <w:style w:type="paragraph" w:styleId="ListBullet2">
    <w:name w:val="List Bullet 2"/>
    <w:basedOn w:val="Normal"/>
    <w:uiPriority w:val="99"/>
    <w:semiHidden/>
    <w:unhideWhenUsed/>
    <w:rsid w:val="00AC5E08"/>
    <w:pPr>
      <w:numPr>
        <w:numId w:val="2"/>
      </w:numPr>
      <w:contextualSpacing/>
    </w:pPr>
  </w:style>
  <w:style w:type="paragraph" w:styleId="ListBullet3">
    <w:name w:val="List Bullet 3"/>
    <w:basedOn w:val="Normal"/>
    <w:uiPriority w:val="99"/>
    <w:semiHidden/>
    <w:unhideWhenUsed/>
    <w:rsid w:val="00AC5E08"/>
    <w:pPr>
      <w:numPr>
        <w:numId w:val="3"/>
      </w:numPr>
      <w:contextualSpacing/>
    </w:pPr>
  </w:style>
  <w:style w:type="paragraph" w:styleId="ListBullet4">
    <w:name w:val="List Bullet 4"/>
    <w:basedOn w:val="Normal"/>
    <w:uiPriority w:val="99"/>
    <w:semiHidden/>
    <w:unhideWhenUsed/>
    <w:rsid w:val="00AC5E08"/>
    <w:pPr>
      <w:numPr>
        <w:numId w:val="4"/>
      </w:numPr>
      <w:contextualSpacing/>
    </w:pPr>
  </w:style>
  <w:style w:type="paragraph" w:styleId="ListNumber">
    <w:name w:val="List Number"/>
    <w:basedOn w:val="Normal"/>
    <w:uiPriority w:val="99"/>
    <w:semiHidden/>
    <w:unhideWhenUsed/>
    <w:rsid w:val="00AC5E08"/>
    <w:pPr>
      <w:numPr>
        <w:numId w:val="5"/>
      </w:numPr>
      <w:contextualSpacing/>
    </w:pPr>
  </w:style>
  <w:style w:type="paragraph" w:styleId="ListNumber2">
    <w:name w:val="List Number 2"/>
    <w:basedOn w:val="Normal"/>
    <w:uiPriority w:val="99"/>
    <w:semiHidden/>
    <w:unhideWhenUsed/>
    <w:rsid w:val="00AC5E08"/>
    <w:pPr>
      <w:numPr>
        <w:numId w:val="6"/>
      </w:numPr>
      <w:contextualSpacing/>
    </w:pPr>
  </w:style>
  <w:style w:type="paragraph" w:styleId="ListNumber3">
    <w:name w:val="List Number 3"/>
    <w:basedOn w:val="Normal"/>
    <w:uiPriority w:val="99"/>
    <w:semiHidden/>
    <w:unhideWhenUsed/>
    <w:rsid w:val="00AC5E08"/>
    <w:pPr>
      <w:numPr>
        <w:numId w:val="7"/>
      </w:numPr>
      <w:contextualSpacing/>
    </w:pPr>
  </w:style>
  <w:style w:type="paragraph" w:styleId="ListNumber4">
    <w:name w:val="List Number 4"/>
    <w:basedOn w:val="Normal"/>
    <w:uiPriority w:val="99"/>
    <w:semiHidden/>
    <w:unhideWhenUsed/>
    <w:rsid w:val="00AC5E08"/>
    <w:pPr>
      <w:numPr>
        <w:numId w:val="8"/>
      </w:numPr>
      <w:contextualSpacing/>
    </w:pPr>
  </w:style>
  <w:style w:type="character" w:styleId="Hyperlink">
    <w:name w:val="Hyperlink"/>
    <w:basedOn w:val="DefaultParagraphFont"/>
    <w:uiPriority w:val="99"/>
    <w:unhideWhenUsed/>
    <w:rsid w:val="00A21DA0"/>
    <w:rPr>
      <w:color w:val="0000FF" w:themeColor="hyperlink"/>
      <w:u w:val="single"/>
    </w:rPr>
  </w:style>
  <w:style w:type="paragraph" w:styleId="Header">
    <w:name w:val="header"/>
    <w:basedOn w:val="Normal"/>
    <w:link w:val="HeaderChar"/>
    <w:uiPriority w:val="99"/>
    <w:unhideWhenUsed/>
    <w:rsid w:val="00BA7066"/>
    <w:pPr>
      <w:tabs>
        <w:tab w:val="center" w:pos="4535"/>
        <w:tab w:val="right" w:pos="9071"/>
      </w:tabs>
      <w:spacing w:before="0"/>
    </w:pPr>
  </w:style>
  <w:style w:type="character" w:customStyle="1" w:styleId="HeaderChar">
    <w:name w:val="Header Char"/>
    <w:basedOn w:val="DefaultParagraphFont"/>
    <w:link w:val="Header"/>
    <w:uiPriority w:val="99"/>
    <w:rsid w:val="00BA7066"/>
    <w:rPr>
      <w:rFonts w:ascii="Times New Roman" w:hAnsi="Times New Roman" w:cs="Times New Roman"/>
      <w:sz w:val="24"/>
      <w:lang w:val="lv-LV"/>
    </w:rPr>
  </w:style>
  <w:style w:type="paragraph" w:styleId="Footer">
    <w:name w:val="footer"/>
    <w:basedOn w:val="Normal"/>
    <w:link w:val="FooterChar"/>
    <w:uiPriority w:val="99"/>
    <w:unhideWhenUsed/>
    <w:rsid w:val="00BA7066"/>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BA7066"/>
    <w:rPr>
      <w:rFonts w:ascii="Times New Roman" w:hAnsi="Times New Roman" w:cs="Times New Roman"/>
      <w:sz w:val="24"/>
      <w:lang w:val="lv-LV"/>
    </w:rPr>
  </w:style>
  <w:style w:type="paragraph" w:styleId="FootnoteText">
    <w:name w:val="footnote text"/>
    <w:basedOn w:val="Normal"/>
    <w:link w:val="FootnoteTextChar"/>
    <w:uiPriority w:val="99"/>
    <w:semiHidden/>
    <w:unhideWhenUsed/>
    <w:rsid w:val="005365AB"/>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5365AB"/>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5365AB"/>
    <w:rPr>
      <w:rFonts w:ascii="Times New Roman" w:eastAsiaTheme="majorEastAsia" w:hAnsi="Times New Roman" w:cs="Times New Roman"/>
      <w:b/>
      <w:bCs/>
      <w:smallCaps/>
      <w:sz w:val="24"/>
      <w:szCs w:val="28"/>
      <w:lang w:val="lv-LV"/>
    </w:rPr>
  </w:style>
  <w:style w:type="character" w:customStyle="1" w:styleId="Heading2Char">
    <w:name w:val="Heading 2 Char"/>
    <w:basedOn w:val="DefaultParagraphFont"/>
    <w:link w:val="Heading2"/>
    <w:uiPriority w:val="9"/>
    <w:semiHidden/>
    <w:rsid w:val="005365AB"/>
    <w:rPr>
      <w:rFonts w:ascii="Times New Roman" w:eastAsiaTheme="majorEastAsia" w:hAnsi="Times New Roman" w:cs="Times New Roman"/>
      <w:b/>
      <w:bCs/>
      <w:sz w:val="24"/>
      <w:szCs w:val="26"/>
      <w:lang w:val="lv-LV"/>
    </w:rPr>
  </w:style>
  <w:style w:type="character" w:customStyle="1" w:styleId="Heading3Char">
    <w:name w:val="Heading 3 Char"/>
    <w:basedOn w:val="DefaultParagraphFont"/>
    <w:link w:val="Heading3"/>
    <w:uiPriority w:val="9"/>
    <w:semiHidden/>
    <w:rsid w:val="005365AB"/>
    <w:rPr>
      <w:rFonts w:ascii="Times New Roman" w:eastAsiaTheme="majorEastAsia" w:hAnsi="Times New Roman" w:cs="Times New Roman"/>
      <w:bCs/>
      <w:i/>
      <w:sz w:val="24"/>
      <w:lang w:val="lv-LV"/>
    </w:rPr>
  </w:style>
  <w:style w:type="character" w:customStyle="1" w:styleId="Heading4Char">
    <w:name w:val="Heading 4 Char"/>
    <w:basedOn w:val="DefaultParagraphFont"/>
    <w:link w:val="Heading4"/>
    <w:uiPriority w:val="9"/>
    <w:semiHidden/>
    <w:rsid w:val="005365AB"/>
    <w:rPr>
      <w:rFonts w:ascii="Times New Roman" w:eastAsiaTheme="majorEastAsia" w:hAnsi="Times New Roman" w:cs="Times New Roman"/>
      <w:bCs/>
      <w:iCs/>
      <w:sz w:val="24"/>
      <w:lang w:val="lv-LV"/>
    </w:rPr>
  </w:style>
  <w:style w:type="character" w:customStyle="1" w:styleId="Heading5Char">
    <w:name w:val="Heading 5 Char"/>
    <w:basedOn w:val="DefaultParagraphFont"/>
    <w:link w:val="Heading5"/>
    <w:uiPriority w:val="9"/>
    <w:semiHidden/>
    <w:rsid w:val="005365AB"/>
    <w:rPr>
      <w:rFonts w:ascii="Times New Roman" w:eastAsiaTheme="majorEastAsia" w:hAnsi="Times New Roman" w:cs="Times New Roman"/>
      <w:sz w:val="24"/>
      <w:lang w:val="lv-LV"/>
    </w:rPr>
  </w:style>
  <w:style w:type="character" w:customStyle="1" w:styleId="Heading6Char">
    <w:name w:val="Heading 6 Char"/>
    <w:basedOn w:val="DefaultParagraphFont"/>
    <w:link w:val="Heading6"/>
    <w:uiPriority w:val="9"/>
    <w:semiHidden/>
    <w:rsid w:val="005365AB"/>
    <w:rPr>
      <w:rFonts w:ascii="Times New Roman" w:eastAsiaTheme="majorEastAsia" w:hAnsi="Times New Roman" w:cs="Times New Roman"/>
      <w:iCs/>
      <w:sz w:val="24"/>
      <w:lang w:val="lv-LV"/>
    </w:rPr>
  </w:style>
  <w:style w:type="character" w:customStyle="1" w:styleId="Heading7Char">
    <w:name w:val="Heading 7 Char"/>
    <w:basedOn w:val="DefaultParagraphFont"/>
    <w:link w:val="Heading7"/>
    <w:uiPriority w:val="9"/>
    <w:semiHidden/>
    <w:rsid w:val="005365AB"/>
    <w:rPr>
      <w:rFonts w:ascii="Times New Roman" w:eastAsiaTheme="majorEastAsia" w:hAnsi="Times New Roman" w:cs="Times New Roman"/>
      <w:iCs/>
      <w:sz w:val="24"/>
      <w:lang w:val="lv-LV"/>
    </w:rPr>
  </w:style>
  <w:style w:type="paragraph" w:styleId="TOCHeading">
    <w:name w:val="TOC Heading"/>
    <w:basedOn w:val="Normal"/>
    <w:next w:val="Normal"/>
    <w:uiPriority w:val="39"/>
    <w:semiHidden/>
    <w:unhideWhenUsed/>
    <w:qFormat/>
    <w:rsid w:val="005365AB"/>
    <w:pPr>
      <w:spacing w:after="240"/>
      <w:jc w:val="center"/>
    </w:pPr>
    <w:rPr>
      <w:b/>
      <w:sz w:val="28"/>
    </w:rPr>
  </w:style>
  <w:style w:type="paragraph" w:styleId="TOC1">
    <w:name w:val="toc 1"/>
    <w:basedOn w:val="Normal"/>
    <w:next w:val="Normal"/>
    <w:uiPriority w:val="39"/>
    <w:semiHidden/>
    <w:unhideWhenUsed/>
    <w:rsid w:val="005365AB"/>
    <w:pPr>
      <w:tabs>
        <w:tab w:val="right" w:leader="dot" w:pos="9071"/>
      </w:tabs>
      <w:spacing w:before="60"/>
      <w:ind w:left="850" w:hanging="850"/>
      <w:jc w:val="left"/>
    </w:pPr>
  </w:style>
  <w:style w:type="paragraph" w:styleId="TOC2">
    <w:name w:val="toc 2"/>
    <w:basedOn w:val="Normal"/>
    <w:next w:val="Normal"/>
    <w:uiPriority w:val="39"/>
    <w:semiHidden/>
    <w:unhideWhenUsed/>
    <w:rsid w:val="005365AB"/>
    <w:pPr>
      <w:tabs>
        <w:tab w:val="right" w:leader="dot" w:pos="9071"/>
      </w:tabs>
      <w:spacing w:before="60"/>
      <w:ind w:left="850" w:hanging="850"/>
      <w:jc w:val="left"/>
    </w:pPr>
  </w:style>
  <w:style w:type="paragraph" w:styleId="TOC3">
    <w:name w:val="toc 3"/>
    <w:basedOn w:val="Normal"/>
    <w:next w:val="Normal"/>
    <w:uiPriority w:val="39"/>
    <w:semiHidden/>
    <w:unhideWhenUsed/>
    <w:rsid w:val="005365AB"/>
    <w:pPr>
      <w:tabs>
        <w:tab w:val="right" w:leader="dot" w:pos="9071"/>
      </w:tabs>
      <w:spacing w:before="60"/>
      <w:ind w:left="850" w:hanging="850"/>
      <w:jc w:val="left"/>
    </w:pPr>
  </w:style>
  <w:style w:type="paragraph" w:styleId="TOC4">
    <w:name w:val="toc 4"/>
    <w:basedOn w:val="Normal"/>
    <w:next w:val="Normal"/>
    <w:uiPriority w:val="39"/>
    <w:semiHidden/>
    <w:unhideWhenUsed/>
    <w:rsid w:val="005365AB"/>
    <w:pPr>
      <w:tabs>
        <w:tab w:val="right" w:leader="dot" w:pos="9071"/>
      </w:tabs>
      <w:spacing w:before="60"/>
      <w:ind w:left="850" w:hanging="850"/>
      <w:jc w:val="left"/>
    </w:pPr>
  </w:style>
  <w:style w:type="paragraph" w:styleId="TOC5">
    <w:name w:val="toc 5"/>
    <w:basedOn w:val="Normal"/>
    <w:next w:val="Normal"/>
    <w:uiPriority w:val="39"/>
    <w:semiHidden/>
    <w:unhideWhenUsed/>
    <w:rsid w:val="005365AB"/>
    <w:pPr>
      <w:tabs>
        <w:tab w:val="right" w:leader="dot" w:pos="9071"/>
      </w:tabs>
      <w:spacing w:before="300"/>
      <w:jc w:val="left"/>
    </w:pPr>
  </w:style>
  <w:style w:type="paragraph" w:styleId="TOC6">
    <w:name w:val="toc 6"/>
    <w:basedOn w:val="Normal"/>
    <w:next w:val="Normal"/>
    <w:uiPriority w:val="39"/>
    <w:semiHidden/>
    <w:unhideWhenUsed/>
    <w:rsid w:val="005365AB"/>
    <w:pPr>
      <w:tabs>
        <w:tab w:val="right" w:leader="dot" w:pos="9071"/>
      </w:tabs>
      <w:spacing w:before="240"/>
      <w:jc w:val="left"/>
    </w:pPr>
  </w:style>
  <w:style w:type="paragraph" w:styleId="TOC7">
    <w:name w:val="toc 7"/>
    <w:basedOn w:val="Normal"/>
    <w:next w:val="Normal"/>
    <w:uiPriority w:val="39"/>
    <w:semiHidden/>
    <w:unhideWhenUsed/>
    <w:rsid w:val="005365AB"/>
    <w:pPr>
      <w:tabs>
        <w:tab w:val="right" w:leader="dot" w:pos="9071"/>
      </w:tabs>
      <w:spacing w:before="180"/>
      <w:jc w:val="left"/>
    </w:pPr>
  </w:style>
  <w:style w:type="paragraph" w:styleId="TOC8">
    <w:name w:val="toc 8"/>
    <w:basedOn w:val="Normal"/>
    <w:next w:val="Normal"/>
    <w:uiPriority w:val="39"/>
    <w:semiHidden/>
    <w:unhideWhenUsed/>
    <w:rsid w:val="005365AB"/>
    <w:pPr>
      <w:tabs>
        <w:tab w:val="right" w:leader="dot" w:pos="9071"/>
      </w:tabs>
      <w:jc w:val="left"/>
    </w:pPr>
  </w:style>
  <w:style w:type="paragraph" w:styleId="TOC9">
    <w:name w:val="toc 9"/>
    <w:basedOn w:val="Normal"/>
    <w:next w:val="Normal"/>
    <w:uiPriority w:val="39"/>
    <w:semiHidden/>
    <w:unhideWhenUsed/>
    <w:rsid w:val="005365AB"/>
    <w:pPr>
      <w:tabs>
        <w:tab w:val="right" w:leader="dot" w:pos="9071"/>
      </w:tabs>
      <w:ind w:left="1417" w:hanging="1417"/>
      <w:jc w:val="left"/>
    </w:pPr>
  </w:style>
  <w:style w:type="paragraph" w:customStyle="1" w:styleId="HeaderLandscape">
    <w:name w:val="HeaderLandscape"/>
    <w:basedOn w:val="Normal"/>
    <w:rsid w:val="00BA7066"/>
    <w:pPr>
      <w:tabs>
        <w:tab w:val="center" w:pos="7285"/>
        <w:tab w:val="right" w:pos="14003"/>
      </w:tabs>
      <w:spacing w:before="0"/>
    </w:pPr>
  </w:style>
  <w:style w:type="paragraph" w:customStyle="1" w:styleId="FooterLandscape">
    <w:name w:val="FooterLandscape"/>
    <w:basedOn w:val="Normal"/>
    <w:rsid w:val="00BA7066"/>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5365AB"/>
    <w:rPr>
      <w:shd w:val="clear" w:color="auto" w:fill="auto"/>
      <w:vertAlign w:val="superscript"/>
    </w:rPr>
  </w:style>
  <w:style w:type="paragraph" w:customStyle="1" w:styleId="HeaderSensitivity">
    <w:name w:val="Header Sensitivity"/>
    <w:basedOn w:val="Normal"/>
    <w:rsid w:val="00BA7066"/>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BA7066"/>
    <w:pPr>
      <w:spacing w:before="0"/>
      <w:jc w:val="right"/>
    </w:pPr>
    <w:rPr>
      <w:sz w:val="28"/>
    </w:rPr>
  </w:style>
  <w:style w:type="paragraph" w:customStyle="1" w:styleId="FooterSensitivity">
    <w:name w:val="Footer Sensitivity"/>
    <w:basedOn w:val="Normal"/>
    <w:rsid w:val="00BA7066"/>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5365AB"/>
    <w:pPr>
      <w:ind w:left="850"/>
    </w:pPr>
  </w:style>
  <w:style w:type="paragraph" w:customStyle="1" w:styleId="Text2">
    <w:name w:val="Text 2"/>
    <w:basedOn w:val="Normal"/>
    <w:rsid w:val="005365AB"/>
    <w:pPr>
      <w:ind w:left="1417"/>
    </w:pPr>
  </w:style>
  <w:style w:type="paragraph" w:customStyle="1" w:styleId="Text3">
    <w:name w:val="Text 3"/>
    <w:basedOn w:val="Normal"/>
    <w:rsid w:val="005365AB"/>
    <w:pPr>
      <w:ind w:left="1984"/>
    </w:pPr>
  </w:style>
  <w:style w:type="paragraph" w:customStyle="1" w:styleId="Text4">
    <w:name w:val="Text 4"/>
    <w:basedOn w:val="Normal"/>
    <w:rsid w:val="005365AB"/>
    <w:pPr>
      <w:ind w:left="2551"/>
    </w:pPr>
  </w:style>
  <w:style w:type="paragraph" w:customStyle="1" w:styleId="Text5">
    <w:name w:val="Text 5"/>
    <w:basedOn w:val="Normal"/>
    <w:rsid w:val="005365AB"/>
    <w:pPr>
      <w:ind w:left="3118"/>
    </w:pPr>
  </w:style>
  <w:style w:type="paragraph" w:customStyle="1" w:styleId="Text6">
    <w:name w:val="Text 6"/>
    <w:basedOn w:val="Normal"/>
    <w:rsid w:val="005365AB"/>
    <w:pPr>
      <w:ind w:left="3685"/>
    </w:pPr>
  </w:style>
  <w:style w:type="paragraph" w:customStyle="1" w:styleId="NormalCentered">
    <w:name w:val="Normal Centered"/>
    <w:basedOn w:val="Normal"/>
    <w:rsid w:val="005365AB"/>
    <w:pPr>
      <w:jc w:val="center"/>
    </w:pPr>
  </w:style>
  <w:style w:type="paragraph" w:customStyle="1" w:styleId="NormalLeft">
    <w:name w:val="Normal Left"/>
    <w:basedOn w:val="Normal"/>
    <w:rsid w:val="005365AB"/>
    <w:pPr>
      <w:jc w:val="left"/>
    </w:pPr>
  </w:style>
  <w:style w:type="paragraph" w:customStyle="1" w:styleId="NormalRight">
    <w:name w:val="Normal Right"/>
    <w:basedOn w:val="Normal"/>
    <w:rsid w:val="005365AB"/>
    <w:pPr>
      <w:jc w:val="right"/>
    </w:pPr>
  </w:style>
  <w:style w:type="paragraph" w:customStyle="1" w:styleId="QuotedText">
    <w:name w:val="Quoted Text"/>
    <w:basedOn w:val="Normal"/>
    <w:rsid w:val="005365AB"/>
    <w:pPr>
      <w:ind w:left="1417"/>
    </w:pPr>
  </w:style>
  <w:style w:type="paragraph" w:customStyle="1" w:styleId="Point0">
    <w:name w:val="Point 0"/>
    <w:basedOn w:val="Normal"/>
    <w:rsid w:val="005365AB"/>
    <w:pPr>
      <w:ind w:left="850" w:hanging="850"/>
    </w:pPr>
  </w:style>
  <w:style w:type="paragraph" w:customStyle="1" w:styleId="Point1">
    <w:name w:val="Point 1"/>
    <w:basedOn w:val="Normal"/>
    <w:rsid w:val="005365AB"/>
    <w:pPr>
      <w:ind w:left="1417" w:hanging="567"/>
    </w:pPr>
  </w:style>
  <w:style w:type="paragraph" w:customStyle="1" w:styleId="Point2">
    <w:name w:val="Point 2"/>
    <w:basedOn w:val="Normal"/>
    <w:rsid w:val="005365AB"/>
    <w:pPr>
      <w:ind w:left="1984" w:hanging="567"/>
    </w:pPr>
  </w:style>
  <w:style w:type="paragraph" w:customStyle="1" w:styleId="Point3">
    <w:name w:val="Point 3"/>
    <w:basedOn w:val="Normal"/>
    <w:rsid w:val="005365AB"/>
    <w:pPr>
      <w:ind w:left="2551" w:hanging="567"/>
    </w:pPr>
  </w:style>
  <w:style w:type="paragraph" w:customStyle="1" w:styleId="Point4">
    <w:name w:val="Point 4"/>
    <w:basedOn w:val="Normal"/>
    <w:rsid w:val="005365AB"/>
    <w:pPr>
      <w:ind w:left="3118" w:hanging="567"/>
    </w:pPr>
  </w:style>
  <w:style w:type="paragraph" w:customStyle="1" w:styleId="Point5">
    <w:name w:val="Point 5"/>
    <w:basedOn w:val="Normal"/>
    <w:rsid w:val="005365AB"/>
    <w:pPr>
      <w:ind w:left="3685" w:hanging="567"/>
    </w:pPr>
  </w:style>
  <w:style w:type="paragraph" w:customStyle="1" w:styleId="Tiret0">
    <w:name w:val="Tiret 0"/>
    <w:basedOn w:val="Point0"/>
    <w:rsid w:val="005365AB"/>
    <w:pPr>
      <w:numPr>
        <w:numId w:val="9"/>
      </w:numPr>
    </w:pPr>
  </w:style>
  <w:style w:type="paragraph" w:customStyle="1" w:styleId="Tiret1">
    <w:name w:val="Tiret 1"/>
    <w:basedOn w:val="Point1"/>
    <w:rsid w:val="005365AB"/>
    <w:pPr>
      <w:numPr>
        <w:numId w:val="10"/>
      </w:numPr>
    </w:pPr>
  </w:style>
  <w:style w:type="paragraph" w:customStyle="1" w:styleId="Tiret2">
    <w:name w:val="Tiret 2"/>
    <w:basedOn w:val="Point2"/>
    <w:rsid w:val="005365AB"/>
    <w:pPr>
      <w:numPr>
        <w:numId w:val="11"/>
      </w:numPr>
    </w:pPr>
  </w:style>
  <w:style w:type="paragraph" w:customStyle="1" w:styleId="Tiret3">
    <w:name w:val="Tiret 3"/>
    <w:basedOn w:val="Point3"/>
    <w:rsid w:val="005365AB"/>
    <w:pPr>
      <w:numPr>
        <w:numId w:val="12"/>
      </w:numPr>
    </w:pPr>
  </w:style>
  <w:style w:type="paragraph" w:customStyle="1" w:styleId="Tiret4">
    <w:name w:val="Tiret 4"/>
    <w:basedOn w:val="Point4"/>
    <w:rsid w:val="005365AB"/>
    <w:pPr>
      <w:numPr>
        <w:numId w:val="13"/>
      </w:numPr>
    </w:pPr>
  </w:style>
  <w:style w:type="paragraph" w:customStyle="1" w:styleId="Tiret5">
    <w:name w:val="Tiret 5"/>
    <w:basedOn w:val="Point5"/>
    <w:rsid w:val="005365AB"/>
    <w:pPr>
      <w:numPr>
        <w:numId w:val="14"/>
      </w:numPr>
    </w:pPr>
  </w:style>
  <w:style w:type="paragraph" w:customStyle="1" w:styleId="PointDouble0">
    <w:name w:val="PointDouble 0"/>
    <w:basedOn w:val="Normal"/>
    <w:rsid w:val="005365AB"/>
    <w:pPr>
      <w:tabs>
        <w:tab w:val="left" w:pos="850"/>
      </w:tabs>
      <w:ind w:left="1417" w:hanging="1417"/>
    </w:pPr>
  </w:style>
  <w:style w:type="paragraph" w:customStyle="1" w:styleId="PointDouble1">
    <w:name w:val="PointDouble 1"/>
    <w:basedOn w:val="Normal"/>
    <w:rsid w:val="005365AB"/>
    <w:pPr>
      <w:tabs>
        <w:tab w:val="left" w:pos="1417"/>
      </w:tabs>
      <w:ind w:left="1984" w:hanging="1134"/>
    </w:pPr>
  </w:style>
  <w:style w:type="paragraph" w:customStyle="1" w:styleId="PointDouble2">
    <w:name w:val="PointDouble 2"/>
    <w:basedOn w:val="Normal"/>
    <w:rsid w:val="005365AB"/>
    <w:pPr>
      <w:tabs>
        <w:tab w:val="left" w:pos="1984"/>
      </w:tabs>
      <w:ind w:left="2551" w:hanging="1134"/>
    </w:pPr>
  </w:style>
  <w:style w:type="paragraph" w:customStyle="1" w:styleId="PointDouble3">
    <w:name w:val="PointDouble 3"/>
    <w:basedOn w:val="Normal"/>
    <w:rsid w:val="005365AB"/>
    <w:pPr>
      <w:tabs>
        <w:tab w:val="left" w:pos="2551"/>
      </w:tabs>
      <w:ind w:left="3118" w:hanging="1134"/>
    </w:pPr>
  </w:style>
  <w:style w:type="paragraph" w:customStyle="1" w:styleId="PointDouble4">
    <w:name w:val="PointDouble 4"/>
    <w:basedOn w:val="Normal"/>
    <w:rsid w:val="005365AB"/>
    <w:pPr>
      <w:tabs>
        <w:tab w:val="left" w:pos="3118"/>
      </w:tabs>
      <w:ind w:left="3685" w:hanging="1134"/>
    </w:pPr>
  </w:style>
  <w:style w:type="paragraph" w:customStyle="1" w:styleId="PointTriple0">
    <w:name w:val="PointTriple 0"/>
    <w:basedOn w:val="Normal"/>
    <w:rsid w:val="005365AB"/>
    <w:pPr>
      <w:tabs>
        <w:tab w:val="left" w:pos="850"/>
        <w:tab w:val="left" w:pos="1417"/>
      </w:tabs>
      <w:ind w:left="1984" w:hanging="1984"/>
    </w:pPr>
  </w:style>
  <w:style w:type="paragraph" w:customStyle="1" w:styleId="PointTriple1">
    <w:name w:val="PointTriple 1"/>
    <w:basedOn w:val="Normal"/>
    <w:rsid w:val="005365AB"/>
    <w:pPr>
      <w:tabs>
        <w:tab w:val="left" w:pos="1417"/>
        <w:tab w:val="left" w:pos="1984"/>
      </w:tabs>
      <w:ind w:left="2551" w:hanging="1701"/>
    </w:pPr>
  </w:style>
  <w:style w:type="paragraph" w:customStyle="1" w:styleId="PointTriple2">
    <w:name w:val="PointTriple 2"/>
    <w:basedOn w:val="Normal"/>
    <w:rsid w:val="005365AB"/>
    <w:pPr>
      <w:tabs>
        <w:tab w:val="left" w:pos="1984"/>
        <w:tab w:val="left" w:pos="2551"/>
      </w:tabs>
      <w:ind w:left="3118" w:hanging="1701"/>
    </w:pPr>
  </w:style>
  <w:style w:type="paragraph" w:customStyle="1" w:styleId="PointTriple3">
    <w:name w:val="PointTriple 3"/>
    <w:basedOn w:val="Normal"/>
    <w:rsid w:val="005365AB"/>
    <w:pPr>
      <w:tabs>
        <w:tab w:val="left" w:pos="2551"/>
        <w:tab w:val="left" w:pos="3118"/>
      </w:tabs>
      <w:ind w:left="3685" w:hanging="1701"/>
    </w:pPr>
  </w:style>
  <w:style w:type="paragraph" w:customStyle="1" w:styleId="PointTriple4">
    <w:name w:val="PointTriple 4"/>
    <w:basedOn w:val="Normal"/>
    <w:rsid w:val="005365AB"/>
    <w:pPr>
      <w:tabs>
        <w:tab w:val="left" w:pos="3118"/>
        <w:tab w:val="left" w:pos="3685"/>
      </w:tabs>
      <w:ind w:left="4252" w:hanging="1701"/>
    </w:pPr>
  </w:style>
  <w:style w:type="paragraph" w:customStyle="1" w:styleId="NumPar1">
    <w:name w:val="NumPar 1"/>
    <w:basedOn w:val="Normal"/>
    <w:next w:val="Text1"/>
    <w:rsid w:val="005365AB"/>
    <w:pPr>
      <w:numPr>
        <w:numId w:val="15"/>
      </w:numPr>
    </w:pPr>
  </w:style>
  <w:style w:type="paragraph" w:customStyle="1" w:styleId="NumPar2">
    <w:name w:val="NumPar 2"/>
    <w:basedOn w:val="Normal"/>
    <w:next w:val="Text1"/>
    <w:rsid w:val="005365AB"/>
    <w:pPr>
      <w:numPr>
        <w:ilvl w:val="1"/>
        <w:numId w:val="15"/>
      </w:numPr>
    </w:pPr>
  </w:style>
  <w:style w:type="paragraph" w:customStyle="1" w:styleId="NumPar3">
    <w:name w:val="NumPar 3"/>
    <w:basedOn w:val="Normal"/>
    <w:next w:val="Text1"/>
    <w:rsid w:val="005365AB"/>
    <w:pPr>
      <w:numPr>
        <w:ilvl w:val="2"/>
        <w:numId w:val="15"/>
      </w:numPr>
    </w:pPr>
  </w:style>
  <w:style w:type="paragraph" w:customStyle="1" w:styleId="NumPar4">
    <w:name w:val="NumPar 4"/>
    <w:basedOn w:val="Normal"/>
    <w:next w:val="Text1"/>
    <w:rsid w:val="005365AB"/>
    <w:pPr>
      <w:numPr>
        <w:ilvl w:val="3"/>
        <w:numId w:val="15"/>
      </w:numPr>
    </w:pPr>
  </w:style>
  <w:style w:type="paragraph" w:customStyle="1" w:styleId="NumPar5">
    <w:name w:val="NumPar 5"/>
    <w:basedOn w:val="Normal"/>
    <w:next w:val="Text2"/>
    <w:rsid w:val="005365AB"/>
    <w:pPr>
      <w:numPr>
        <w:ilvl w:val="4"/>
        <w:numId w:val="15"/>
      </w:numPr>
    </w:pPr>
  </w:style>
  <w:style w:type="paragraph" w:customStyle="1" w:styleId="NumPar6">
    <w:name w:val="NumPar 6"/>
    <w:basedOn w:val="Normal"/>
    <w:next w:val="Text2"/>
    <w:rsid w:val="005365AB"/>
    <w:pPr>
      <w:numPr>
        <w:ilvl w:val="5"/>
        <w:numId w:val="15"/>
      </w:numPr>
    </w:pPr>
  </w:style>
  <w:style w:type="paragraph" w:customStyle="1" w:styleId="NumPar7">
    <w:name w:val="NumPar 7"/>
    <w:basedOn w:val="Normal"/>
    <w:next w:val="Text2"/>
    <w:rsid w:val="005365AB"/>
    <w:pPr>
      <w:numPr>
        <w:ilvl w:val="6"/>
        <w:numId w:val="15"/>
      </w:numPr>
    </w:pPr>
  </w:style>
  <w:style w:type="paragraph" w:customStyle="1" w:styleId="ManualNumPar1">
    <w:name w:val="Manual NumPar 1"/>
    <w:basedOn w:val="Normal"/>
    <w:next w:val="Text1"/>
    <w:rsid w:val="005365AB"/>
    <w:pPr>
      <w:ind w:left="850" w:hanging="850"/>
    </w:pPr>
  </w:style>
  <w:style w:type="paragraph" w:customStyle="1" w:styleId="ManualNumPar2">
    <w:name w:val="Manual NumPar 2"/>
    <w:basedOn w:val="Normal"/>
    <w:next w:val="Text1"/>
    <w:rsid w:val="005365AB"/>
    <w:pPr>
      <w:ind w:left="850" w:hanging="850"/>
    </w:pPr>
  </w:style>
  <w:style w:type="paragraph" w:customStyle="1" w:styleId="ManualNumPar3">
    <w:name w:val="Manual NumPar 3"/>
    <w:basedOn w:val="Normal"/>
    <w:next w:val="Text1"/>
    <w:rsid w:val="005365AB"/>
    <w:pPr>
      <w:ind w:left="850" w:hanging="850"/>
    </w:pPr>
  </w:style>
  <w:style w:type="paragraph" w:customStyle="1" w:styleId="ManualNumPar4">
    <w:name w:val="Manual NumPar 4"/>
    <w:basedOn w:val="Normal"/>
    <w:next w:val="Text1"/>
    <w:rsid w:val="005365AB"/>
    <w:pPr>
      <w:ind w:left="850" w:hanging="850"/>
    </w:pPr>
  </w:style>
  <w:style w:type="paragraph" w:customStyle="1" w:styleId="ManualNumPar5">
    <w:name w:val="Manual NumPar 5"/>
    <w:basedOn w:val="Normal"/>
    <w:next w:val="Text2"/>
    <w:rsid w:val="005365AB"/>
    <w:pPr>
      <w:ind w:left="1417" w:hanging="1417"/>
    </w:pPr>
  </w:style>
  <w:style w:type="paragraph" w:customStyle="1" w:styleId="ManualNumPar6">
    <w:name w:val="Manual NumPar 6"/>
    <w:basedOn w:val="Normal"/>
    <w:next w:val="Text2"/>
    <w:rsid w:val="005365AB"/>
    <w:pPr>
      <w:ind w:left="1417" w:hanging="1417"/>
    </w:pPr>
  </w:style>
  <w:style w:type="paragraph" w:customStyle="1" w:styleId="ManualNumPar7">
    <w:name w:val="Manual NumPar 7"/>
    <w:basedOn w:val="Normal"/>
    <w:next w:val="Text2"/>
    <w:rsid w:val="005365AB"/>
    <w:pPr>
      <w:ind w:left="1417" w:hanging="1417"/>
    </w:pPr>
  </w:style>
  <w:style w:type="paragraph" w:customStyle="1" w:styleId="QuotedNumPar">
    <w:name w:val="Quoted NumPar"/>
    <w:basedOn w:val="Normal"/>
    <w:rsid w:val="005365AB"/>
    <w:pPr>
      <w:ind w:left="1417" w:hanging="567"/>
    </w:pPr>
  </w:style>
  <w:style w:type="paragraph" w:customStyle="1" w:styleId="ManualHeading1">
    <w:name w:val="Manual Heading 1"/>
    <w:basedOn w:val="Normal"/>
    <w:next w:val="Text1"/>
    <w:rsid w:val="005365AB"/>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5365AB"/>
    <w:pPr>
      <w:keepNext/>
      <w:tabs>
        <w:tab w:val="left" w:pos="850"/>
      </w:tabs>
      <w:ind w:left="850" w:hanging="850"/>
      <w:outlineLvl w:val="1"/>
    </w:pPr>
    <w:rPr>
      <w:b/>
    </w:rPr>
  </w:style>
  <w:style w:type="paragraph" w:customStyle="1" w:styleId="ManualHeading3">
    <w:name w:val="Manual Heading 3"/>
    <w:basedOn w:val="Normal"/>
    <w:next w:val="Text1"/>
    <w:rsid w:val="005365AB"/>
    <w:pPr>
      <w:keepNext/>
      <w:tabs>
        <w:tab w:val="left" w:pos="850"/>
      </w:tabs>
      <w:ind w:left="850" w:hanging="850"/>
      <w:outlineLvl w:val="2"/>
    </w:pPr>
    <w:rPr>
      <w:i/>
    </w:rPr>
  </w:style>
  <w:style w:type="paragraph" w:customStyle="1" w:styleId="ManualHeading4">
    <w:name w:val="Manual Heading 4"/>
    <w:basedOn w:val="Normal"/>
    <w:next w:val="Text1"/>
    <w:rsid w:val="005365AB"/>
    <w:pPr>
      <w:keepNext/>
      <w:tabs>
        <w:tab w:val="left" w:pos="850"/>
      </w:tabs>
      <w:ind w:left="850" w:hanging="850"/>
      <w:outlineLvl w:val="3"/>
    </w:pPr>
  </w:style>
  <w:style w:type="paragraph" w:customStyle="1" w:styleId="ManualHeading5">
    <w:name w:val="Manual Heading 5"/>
    <w:basedOn w:val="Normal"/>
    <w:next w:val="Text2"/>
    <w:rsid w:val="005365AB"/>
    <w:pPr>
      <w:keepNext/>
      <w:tabs>
        <w:tab w:val="left" w:pos="1417"/>
      </w:tabs>
      <w:ind w:left="1417" w:hanging="1417"/>
      <w:outlineLvl w:val="4"/>
    </w:pPr>
  </w:style>
  <w:style w:type="paragraph" w:customStyle="1" w:styleId="ManualHeading6">
    <w:name w:val="Manual Heading 6"/>
    <w:basedOn w:val="Normal"/>
    <w:next w:val="Text2"/>
    <w:rsid w:val="005365AB"/>
    <w:pPr>
      <w:keepNext/>
      <w:tabs>
        <w:tab w:val="left" w:pos="1417"/>
      </w:tabs>
      <w:ind w:left="1417" w:hanging="1417"/>
      <w:outlineLvl w:val="5"/>
    </w:pPr>
  </w:style>
  <w:style w:type="paragraph" w:customStyle="1" w:styleId="ManualHeading7">
    <w:name w:val="Manual Heading 7"/>
    <w:basedOn w:val="Normal"/>
    <w:next w:val="Text2"/>
    <w:rsid w:val="005365AB"/>
    <w:pPr>
      <w:keepNext/>
      <w:tabs>
        <w:tab w:val="left" w:pos="1417"/>
      </w:tabs>
      <w:ind w:left="1417" w:hanging="1417"/>
      <w:outlineLvl w:val="6"/>
    </w:pPr>
  </w:style>
  <w:style w:type="paragraph" w:customStyle="1" w:styleId="ChapterTitle">
    <w:name w:val="ChapterTitle"/>
    <w:basedOn w:val="Normal"/>
    <w:next w:val="Normal"/>
    <w:rsid w:val="005365AB"/>
    <w:pPr>
      <w:keepNext/>
      <w:spacing w:after="360"/>
      <w:jc w:val="center"/>
    </w:pPr>
    <w:rPr>
      <w:b/>
      <w:sz w:val="32"/>
    </w:rPr>
  </w:style>
  <w:style w:type="paragraph" w:customStyle="1" w:styleId="PartTitle">
    <w:name w:val="PartTitle"/>
    <w:basedOn w:val="Normal"/>
    <w:next w:val="ChapterTitle"/>
    <w:rsid w:val="005365AB"/>
    <w:pPr>
      <w:keepNext/>
      <w:pageBreakBefore/>
      <w:spacing w:after="360"/>
      <w:jc w:val="center"/>
    </w:pPr>
    <w:rPr>
      <w:b/>
      <w:sz w:val="36"/>
    </w:rPr>
  </w:style>
  <w:style w:type="paragraph" w:customStyle="1" w:styleId="SectionTitle">
    <w:name w:val="SectionTitle"/>
    <w:basedOn w:val="Normal"/>
    <w:next w:val="Heading1"/>
    <w:rsid w:val="005365AB"/>
    <w:pPr>
      <w:keepNext/>
      <w:spacing w:after="360"/>
      <w:jc w:val="center"/>
    </w:pPr>
    <w:rPr>
      <w:b/>
      <w:smallCaps/>
      <w:sz w:val="28"/>
    </w:rPr>
  </w:style>
  <w:style w:type="paragraph" w:customStyle="1" w:styleId="TableTitle">
    <w:name w:val="Table Title"/>
    <w:basedOn w:val="Normal"/>
    <w:next w:val="Normal"/>
    <w:rsid w:val="005365AB"/>
    <w:pPr>
      <w:jc w:val="center"/>
    </w:pPr>
    <w:rPr>
      <w:b/>
    </w:rPr>
  </w:style>
  <w:style w:type="character" w:customStyle="1" w:styleId="Marker">
    <w:name w:val="Marker"/>
    <w:basedOn w:val="DefaultParagraphFont"/>
    <w:rsid w:val="005365AB"/>
    <w:rPr>
      <w:color w:val="0000FF"/>
      <w:shd w:val="clear" w:color="auto" w:fill="auto"/>
    </w:rPr>
  </w:style>
  <w:style w:type="character" w:customStyle="1" w:styleId="Marker1">
    <w:name w:val="Marker1"/>
    <w:basedOn w:val="DefaultParagraphFont"/>
    <w:rsid w:val="005365AB"/>
    <w:rPr>
      <w:color w:val="008000"/>
      <w:shd w:val="clear" w:color="auto" w:fill="auto"/>
    </w:rPr>
  </w:style>
  <w:style w:type="character" w:customStyle="1" w:styleId="Marker2">
    <w:name w:val="Marker2"/>
    <w:basedOn w:val="DefaultParagraphFont"/>
    <w:rsid w:val="005365AB"/>
    <w:rPr>
      <w:color w:val="FF0000"/>
      <w:shd w:val="clear" w:color="auto" w:fill="auto"/>
    </w:rPr>
  </w:style>
  <w:style w:type="paragraph" w:customStyle="1" w:styleId="Point0number">
    <w:name w:val="Point 0 (number)"/>
    <w:basedOn w:val="Normal"/>
    <w:rsid w:val="005365AB"/>
    <w:pPr>
      <w:numPr>
        <w:numId w:val="17"/>
      </w:numPr>
    </w:pPr>
  </w:style>
  <w:style w:type="paragraph" w:customStyle="1" w:styleId="Point1number">
    <w:name w:val="Point 1 (number)"/>
    <w:basedOn w:val="Normal"/>
    <w:rsid w:val="005365AB"/>
    <w:pPr>
      <w:numPr>
        <w:ilvl w:val="2"/>
        <w:numId w:val="17"/>
      </w:numPr>
    </w:pPr>
  </w:style>
  <w:style w:type="paragraph" w:customStyle="1" w:styleId="Point2number">
    <w:name w:val="Point 2 (number)"/>
    <w:basedOn w:val="Normal"/>
    <w:rsid w:val="005365AB"/>
    <w:pPr>
      <w:numPr>
        <w:ilvl w:val="4"/>
        <w:numId w:val="17"/>
      </w:numPr>
    </w:pPr>
  </w:style>
  <w:style w:type="paragraph" w:customStyle="1" w:styleId="Point3number">
    <w:name w:val="Point 3 (number)"/>
    <w:basedOn w:val="Normal"/>
    <w:rsid w:val="005365AB"/>
    <w:pPr>
      <w:numPr>
        <w:ilvl w:val="6"/>
        <w:numId w:val="17"/>
      </w:numPr>
    </w:pPr>
  </w:style>
  <w:style w:type="paragraph" w:customStyle="1" w:styleId="Point0letter">
    <w:name w:val="Point 0 (letter)"/>
    <w:basedOn w:val="Normal"/>
    <w:rsid w:val="005365AB"/>
    <w:pPr>
      <w:numPr>
        <w:ilvl w:val="1"/>
        <w:numId w:val="17"/>
      </w:numPr>
    </w:pPr>
  </w:style>
  <w:style w:type="paragraph" w:customStyle="1" w:styleId="Point1letter">
    <w:name w:val="Point 1 (letter)"/>
    <w:basedOn w:val="Normal"/>
    <w:rsid w:val="005365AB"/>
    <w:pPr>
      <w:numPr>
        <w:ilvl w:val="3"/>
        <w:numId w:val="17"/>
      </w:numPr>
    </w:pPr>
  </w:style>
  <w:style w:type="paragraph" w:customStyle="1" w:styleId="Point2letter">
    <w:name w:val="Point 2 (letter)"/>
    <w:basedOn w:val="Normal"/>
    <w:rsid w:val="005365AB"/>
    <w:pPr>
      <w:numPr>
        <w:ilvl w:val="5"/>
        <w:numId w:val="17"/>
      </w:numPr>
    </w:pPr>
  </w:style>
  <w:style w:type="paragraph" w:customStyle="1" w:styleId="Point3letter">
    <w:name w:val="Point 3 (letter)"/>
    <w:basedOn w:val="Normal"/>
    <w:rsid w:val="005365AB"/>
    <w:pPr>
      <w:numPr>
        <w:ilvl w:val="7"/>
        <w:numId w:val="17"/>
      </w:numPr>
    </w:pPr>
  </w:style>
  <w:style w:type="paragraph" w:customStyle="1" w:styleId="Point4letter">
    <w:name w:val="Point 4 (letter)"/>
    <w:basedOn w:val="Normal"/>
    <w:rsid w:val="005365AB"/>
    <w:pPr>
      <w:numPr>
        <w:ilvl w:val="8"/>
        <w:numId w:val="17"/>
      </w:numPr>
    </w:pPr>
  </w:style>
  <w:style w:type="paragraph" w:customStyle="1" w:styleId="Bullet0">
    <w:name w:val="Bullet 0"/>
    <w:basedOn w:val="Normal"/>
    <w:rsid w:val="005365AB"/>
    <w:pPr>
      <w:numPr>
        <w:numId w:val="18"/>
      </w:numPr>
    </w:pPr>
  </w:style>
  <w:style w:type="paragraph" w:customStyle="1" w:styleId="Bullet1">
    <w:name w:val="Bullet 1"/>
    <w:basedOn w:val="Normal"/>
    <w:rsid w:val="005365AB"/>
    <w:pPr>
      <w:numPr>
        <w:numId w:val="19"/>
      </w:numPr>
    </w:pPr>
  </w:style>
  <w:style w:type="paragraph" w:customStyle="1" w:styleId="Bullet2">
    <w:name w:val="Bullet 2"/>
    <w:basedOn w:val="Normal"/>
    <w:rsid w:val="005365AB"/>
    <w:pPr>
      <w:numPr>
        <w:numId w:val="20"/>
      </w:numPr>
    </w:pPr>
  </w:style>
  <w:style w:type="paragraph" w:customStyle="1" w:styleId="Bullet3">
    <w:name w:val="Bullet 3"/>
    <w:basedOn w:val="Normal"/>
    <w:rsid w:val="005365AB"/>
    <w:pPr>
      <w:numPr>
        <w:numId w:val="21"/>
      </w:numPr>
    </w:pPr>
  </w:style>
  <w:style w:type="paragraph" w:customStyle="1" w:styleId="Bullet4">
    <w:name w:val="Bullet 4"/>
    <w:basedOn w:val="Normal"/>
    <w:rsid w:val="005365AB"/>
    <w:pPr>
      <w:numPr>
        <w:numId w:val="22"/>
      </w:numPr>
    </w:pPr>
  </w:style>
  <w:style w:type="paragraph" w:customStyle="1" w:styleId="Langue">
    <w:name w:val="Langue"/>
    <w:basedOn w:val="Normal"/>
    <w:next w:val="Rfrenceinterne"/>
    <w:rsid w:val="005365AB"/>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5365AB"/>
    <w:pPr>
      <w:spacing w:before="0" w:after="0"/>
      <w:jc w:val="left"/>
    </w:pPr>
    <w:rPr>
      <w:rFonts w:ascii="Arial" w:hAnsi="Arial" w:cs="Arial"/>
    </w:rPr>
  </w:style>
  <w:style w:type="paragraph" w:customStyle="1" w:styleId="Emission">
    <w:name w:val="Emission"/>
    <w:basedOn w:val="Normal"/>
    <w:next w:val="Rfrenceinstitutionnelle"/>
    <w:rsid w:val="005365AB"/>
    <w:pPr>
      <w:spacing w:before="0" w:after="0"/>
      <w:ind w:left="5103"/>
      <w:jc w:val="left"/>
    </w:pPr>
  </w:style>
  <w:style w:type="paragraph" w:customStyle="1" w:styleId="Rfrenceinstitutionnelle">
    <w:name w:val="Référence institutionnelle"/>
    <w:basedOn w:val="Normal"/>
    <w:next w:val="Confidentialit"/>
    <w:rsid w:val="005365AB"/>
    <w:pPr>
      <w:spacing w:before="0" w:after="240"/>
      <w:ind w:left="5103"/>
      <w:jc w:val="left"/>
    </w:pPr>
  </w:style>
  <w:style w:type="paragraph" w:customStyle="1" w:styleId="Pagedecouverture">
    <w:name w:val="Page de couverture"/>
    <w:basedOn w:val="Normal"/>
    <w:next w:val="Normal"/>
    <w:rsid w:val="005365AB"/>
    <w:pPr>
      <w:spacing w:before="0" w:after="0"/>
    </w:pPr>
  </w:style>
  <w:style w:type="paragraph" w:customStyle="1" w:styleId="Declassification">
    <w:name w:val="Declassification"/>
    <w:basedOn w:val="Normal"/>
    <w:next w:val="Normal"/>
    <w:rsid w:val="005365AB"/>
    <w:pPr>
      <w:spacing w:before="0" w:after="0"/>
    </w:pPr>
  </w:style>
  <w:style w:type="paragraph" w:customStyle="1" w:styleId="Disclaimer">
    <w:name w:val="Disclaimer"/>
    <w:basedOn w:val="Normal"/>
    <w:rsid w:val="005365AB"/>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5365AB"/>
    <w:pPr>
      <w:spacing w:before="0" w:after="0" w:line="276" w:lineRule="auto"/>
      <w:ind w:left="5103"/>
      <w:jc w:val="left"/>
    </w:pPr>
    <w:rPr>
      <w:sz w:val="28"/>
    </w:rPr>
  </w:style>
  <w:style w:type="paragraph" w:customStyle="1" w:styleId="DateMarking">
    <w:name w:val="DateMarking"/>
    <w:basedOn w:val="Normal"/>
    <w:rsid w:val="005365AB"/>
    <w:pPr>
      <w:spacing w:before="0" w:after="0" w:line="276" w:lineRule="auto"/>
      <w:ind w:left="5103"/>
      <w:jc w:val="left"/>
    </w:pPr>
    <w:rPr>
      <w:i/>
      <w:sz w:val="28"/>
    </w:rPr>
  </w:style>
  <w:style w:type="paragraph" w:customStyle="1" w:styleId="ReleasableTo">
    <w:name w:val="ReleasableTo"/>
    <w:basedOn w:val="Normal"/>
    <w:rsid w:val="005365AB"/>
    <w:pPr>
      <w:spacing w:before="0" w:after="0" w:line="276" w:lineRule="auto"/>
      <w:ind w:left="5103"/>
      <w:jc w:val="left"/>
    </w:pPr>
    <w:rPr>
      <w:i/>
      <w:sz w:val="28"/>
    </w:rPr>
  </w:style>
  <w:style w:type="paragraph" w:customStyle="1" w:styleId="Annexetitreexpos">
    <w:name w:val="Annexe titre (exposé)"/>
    <w:basedOn w:val="Normal"/>
    <w:next w:val="Normal"/>
    <w:rsid w:val="005365AB"/>
    <w:pPr>
      <w:jc w:val="center"/>
    </w:pPr>
    <w:rPr>
      <w:b/>
      <w:u w:val="single"/>
    </w:rPr>
  </w:style>
  <w:style w:type="paragraph" w:customStyle="1" w:styleId="Annexetitre">
    <w:name w:val="Annexe titre"/>
    <w:basedOn w:val="Normal"/>
    <w:next w:val="Normal"/>
    <w:rsid w:val="005365AB"/>
    <w:pPr>
      <w:jc w:val="center"/>
    </w:pPr>
    <w:rPr>
      <w:b/>
      <w:u w:val="single"/>
    </w:rPr>
  </w:style>
  <w:style w:type="paragraph" w:customStyle="1" w:styleId="Annexetitrefichefinancire">
    <w:name w:val="Annexe titre (fiche financière)"/>
    <w:basedOn w:val="Normal"/>
    <w:next w:val="Normal"/>
    <w:rsid w:val="005365AB"/>
    <w:pPr>
      <w:jc w:val="center"/>
    </w:pPr>
    <w:rPr>
      <w:b/>
      <w:u w:val="single"/>
    </w:rPr>
  </w:style>
  <w:style w:type="paragraph" w:customStyle="1" w:styleId="Applicationdirecte">
    <w:name w:val="Application directe"/>
    <w:basedOn w:val="Normal"/>
    <w:next w:val="Fait"/>
    <w:rsid w:val="005365AB"/>
    <w:pPr>
      <w:spacing w:before="480"/>
    </w:pPr>
  </w:style>
  <w:style w:type="paragraph" w:customStyle="1" w:styleId="Avertissementtitre">
    <w:name w:val="Avertissement titre"/>
    <w:basedOn w:val="Normal"/>
    <w:next w:val="Normal"/>
    <w:rsid w:val="005365AB"/>
    <w:pPr>
      <w:keepNext/>
      <w:spacing w:before="480"/>
    </w:pPr>
    <w:rPr>
      <w:u w:val="single"/>
    </w:rPr>
  </w:style>
  <w:style w:type="paragraph" w:customStyle="1" w:styleId="Confidence">
    <w:name w:val="Confidence"/>
    <w:basedOn w:val="Normal"/>
    <w:next w:val="Normal"/>
    <w:rsid w:val="005365AB"/>
    <w:pPr>
      <w:spacing w:before="360"/>
      <w:jc w:val="center"/>
    </w:pPr>
  </w:style>
  <w:style w:type="paragraph" w:customStyle="1" w:styleId="Confidentialit">
    <w:name w:val="Confidentialité"/>
    <w:basedOn w:val="Normal"/>
    <w:next w:val="TypedudocumentPagedecouverture"/>
    <w:rsid w:val="005365AB"/>
    <w:pPr>
      <w:spacing w:before="240" w:after="240"/>
      <w:ind w:left="5103"/>
      <w:jc w:val="left"/>
    </w:pPr>
    <w:rPr>
      <w:i/>
      <w:sz w:val="32"/>
    </w:rPr>
  </w:style>
  <w:style w:type="paragraph" w:customStyle="1" w:styleId="Considrant">
    <w:name w:val="Considérant"/>
    <w:basedOn w:val="Normal"/>
    <w:rsid w:val="005365AB"/>
    <w:pPr>
      <w:numPr>
        <w:numId w:val="23"/>
      </w:numPr>
    </w:pPr>
  </w:style>
  <w:style w:type="paragraph" w:customStyle="1" w:styleId="Corrigendum">
    <w:name w:val="Corrigendum"/>
    <w:basedOn w:val="Normal"/>
    <w:next w:val="Normal"/>
    <w:rsid w:val="005365AB"/>
    <w:pPr>
      <w:spacing w:before="0" w:after="240"/>
      <w:jc w:val="left"/>
    </w:pPr>
  </w:style>
  <w:style w:type="paragraph" w:customStyle="1" w:styleId="Datedadoption">
    <w:name w:val="Date d'adoption"/>
    <w:basedOn w:val="Normal"/>
    <w:next w:val="IntrtEEE"/>
    <w:rsid w:val="005365AB"/>
    <w:pPr>
      <w:spacing w:before="360" w:after="0"/>
      <w:jc w:val="center"/>
    </w:pPr>
    <w:rPr>
      <w:b/>
    </w:rPr>
  </w:style>
  <w:style w:type="paragraph" w:customStyle="1" w:styleId="Exposdesmotifstitre">
    <w:name w:val="Exposé des motifs titre"/>
    <w:basedOn w:val="Normal"/>
    <w:next w:val="Normal"/>
    <w:rsid w:val="005365AB"/>
    <w:pPr>
      <w:jc w:val="center"/>
    </w:pPr>
    <w:rPr>
      <w:b/>
      <w:u w:val="single"/>
    </w:rPr>
  </w:style>
  <w:style w:type="paragraph" w:customStyle="1" w:styleId="Fait">
    <w:name w:val="Fait à"/>
    <w:basedOn w:val="Normal"/>
    <w:next w:val="Institutionquisigne"/>
    <w:rsid w:val="005365AB"/>
    <w:pPr>
      <w:keepNext/>
      <w:spacing w:after="0"/>
    </w:pPr>
  </w:style>
  <w:style w:type="paragraph" w:customStyle="1" w:styleId="Formuledadoption">
    <w:name w:val="Formule d'adoption"/>
    <w:basedOn w:val="Normal"/>
    <w:next w:val="Titrearticle"/>
    <w:rsid w:val="005365AB"/>
    <w:pPr>
      <w:keepNext/>
    </w:pPr>
  </w:style>
  <w:style w:type="paragraph" w:customStyle="1" w:styleId="Institutionquiagit">
    <w:name w:val="Institution qui agit"/>
    <w:basedOn w:val="Normal"/>
    <w:next w:val="Normal"/>
    <w:rsid w:val="005365AB"/>
    <w:pPr>
      <w:keepNext/>
      <w:spacing w:before="600"/>
    </w:pPr>
  </w:style>
  <w:style w:type="paragraph" w:customStyle="1" w:styleId="Institutionquisigne">
    <w:name w:val="Institution qui signe"/>
    <w:basedOn w:val="Normal"/>
    <w:next w:val="Personnequisigne"/>
    <w:rsid w:val="005365AB"/>
    <w:pPr>
      <w:keepNext/>
      <w:tabs>
        <w:tab w:val="left" w:pos="4252"/>
      </w:tabs>
      <w:spacing w:before="720" w:after="0"/>
    </w:pPr>
    <w:rPr>
      <w:i/>
    </w:rPr>
  </w:style>
  <w:style w:type="paragraph" w:customStyle="1" w:styleId="ManualConsidrant">
    <w:name w:val="Manual Considérant"/>
    <w:basedOn w:val="Normal"/>
    <w:rsid w:val="005365AB"/>
    <w:pPr>
      <w:ind w:left="709" w:hanging="709"/>
    </w:pPr>
  </w:style>
  <w:style w:type="paragraph" w:customStyle="1" w:styleId="Personnequisigne">
    <w:name w:val="Personne qui signe"/>
    <w:basedOn w:val="Normal"/>
    <w:next w:val="Institutionquisigne"/>
    <w:rsid w:val="005365AB"/>
    <w:pPr>
      <w:tabs>
        <w:tab w:val="left" w:pos="4252"/>
      </w:tabs>
      <w:spacing w:before="0" w:after="0"/>
      <w:jc w:val="left"/>
    </w:pPr>
    <w:rPr>
      <w:i/>
    </w:rPr>
  </w:style>
  <w:style w:type="paragraph" w:customStyle="1" w:styleId="Rfrenceinterinstitutionnelle">
    <w:name w:val="Référence interinstitutionnelle"/>
    <w:basedOn w:val="Normal"/>
    <w:next w:val="Statut"/>
    <w:rsid w:val="005365AB"/>
    <w:pPr>
      <w:spacing w:before="0" w:after="0"/>
      <w:ind w:left="5103"/>
      <w:jc w:val="left"/>
    </w:pPr>
  </w:style>
  <w:style w:type="paragraph" w:customStyle="1" w:styleId="Rfrenceinterne">
    <w:name w:val="Référence interne"/>
    <w:basedOn w:val="Normal"/>
    <w:next w:val="Rfrenceinterinstitutionnelle"/>
    <w:rsid w:val="005365AB"/>
    <w:pPr>
      <w:spacing w:before="0" w:after="0"/>
      <w:ind w:left="5103"/>
      <w:jc w:val="left"/>
    </w:pPr>
  </w:style>
  <w:style w:type="paragraph" w:customStyle="1" w:styleId="Statut">
    <w:name w:val="Statut"/>
    <w:basedOn w:val="Normal"/>
    <w:next w:val="Typedudocument"/>
    <w:rsid w:val="005365AB"/>
    <w:pPr>
      <w:spacing w:before="0" w:after="240"/>
      <w:jc w:val="center"/>
    </w:pPr>
  </w:style>
  <w:style w:type="paragraph" w:customStyle="1" w:styleId="Titrearticle">
    <w:name w:val="Titre article"/>
    <w:basedOn w:val="Normal"/>
    <w:next w:val="Normal"/>
    <w:rsid w:val="005365AB"/>
    <w:pPr>
      <w:keepNext/>
      <w:spacing w:before="360"/>
      <w:jc w:val="center"/>
    </w:pPr>
    <w:rPr>
      <w:i/>
    </w:rPr>
  </w:style>
  <w:style w:type="paragraph" w:customStyle="1" w:styleId="Typedudocument">
    <w:name w:val="Type du document"/>
    <w:basedOn w:val="Normal"/>
    <w:next w:val="Accompagnant"/>
    <w:rsid w:val="005365AB"/>
    <w:pPr>
      <w:spacing w:before="360" w:after="180"/>
      <w:jc w:val="center"/>
    </w:pPr>
    <w:rPr>
      <w:b/>
    </w:rPr>
  </w:style>
  <w:style w:type="character" w:customStyle="1" w:styleId="Added">
    <w:name w:val="Added"/>
    <w:basedOn w:val="DefaultParagraphFont"/>
    <w:rsid w:val="005365AB"/>
    <w:rPr>
      <w:b/>
      <w:u w:val="single"/>
      <w:shd w:val="clear" w:color="auto" w:fill="auto"/>
    </w:rPr>
  </w:style>
  <w:style w:type="character" w:customStyle="1" w:styleId="Deleted">
    <w:name w:val="Deleted"/>
    <w:basedOn w:val="DefaultParagraphFont"/>
    <w:rsid w:val="005365AB"/>
    <w:rPr>
      <w:strike/>
      <w:dstrike w:val="0"/>
      <w:shd w:val="clear" w:color="auto" w:fill="auto"/>
    </w:rPr>
  </w:style>
  <w:style w:type="paragraph" w:customStyle="1" w:styleId="Address">
    <w:name w:val="Address"/>
    <w:basedOn w:val="Normal"/>
    <w:next w:val="Normal"/>
    <w:rsid w:val="005365AB"/>
    <w:pPr>
      <w:keepLines/>
      <w:spacing w:line="360" w:lineRule="auto"/>
      <w:ind w:left="3402"/>
      <w:jc w:val="left"/>
    </w:pPr>
  </w:style>
  <w:style w:type="paragraph" w:customStyle="1" w:styleId="Objetexterne">
    <w:name w:val="Objet externe"/>
    <w:basedOn w:val="Normal"/>
    <w:next w:val="Normal"/>
    <w:rsid w:val="005365AB"/>
    <w:rPr>
      <w:i/>
      <w:caps/>
    </w:rPr>
  </w:style>
  <w:style w:type="paragraph" w:customStyle="1" w:styleId="Supertitre">
    <w:name w:val="Supertitre"/>
    <w:basedOn w:val="Normal"/>
    <w:next w:val="Normal"/>
    <w:rsid w:val="005365AB"/>
    <w:pPr>
      <w:spacing w:before="0" w:after="600"/>
      <w:jc w:val="center"/>
    </w:pPr>
    <w:rPr>
      <w:b/>
    </w:rPr>
  </w:style>
  <w:style w:type="paragraph" w:customStyle="1" w:styleId="Languesfaisantfoi">
    <w:name w:val="Langues faisant foi"/>
    <w:basedOn w:val="Normal"/>
    <w:next w:val="Normal"/>
    <w:rsid w:val="005365AB"/>
    <w:pPr>
      <w:spacing w:before="360" w:after="0"/>
      <w:jc w:val="center"/>
    </w:pPr>
  </w:style>
  <w:style w:type="paragraph" w:customStyle="1" w:styleId="Rfrencecroise">
    <w:name w:val="Référence croisée"/>
    <w:basedOn w:val="Normal"/>
    <w:rsid w:val="005365AB"/>
    <w:pPr>
      <w:spacing w:before="0" w:after="0"/>
      <w:jc w:val="center"/>
    </w:pPr>
  </w:style>
  <w:style w:type="paragraph" w:customStyle="1" w:styleId="Fichefinanciretitre">
    <w:name w:val="Fiche financière titre"/>
    <w:basedOn w:val="Normal"/>
    <w:next w:val="Normal"/>
    <w:rsid w:val="005365AB"/>
    <w:pPr>
      <w:jc w:val="center"/>
    </w:pPr>
    <w:rPr>
      <w:b/>
      <w:u w:val="single"/>
    </w:rPr>
  </w:style>
  <w:style w:type="paragraph" w:customStyle="1" w:styleId="DatedadoptionPagedecouverture">
    <w:name w:val="Date d'adoption (Page de couverture)"/>
    <w:basedOn w:val="Datedadoption"/>
    <w:next w:val="IntrtEEEPagedecouverture"/>
    <w:rsid w:val="005365AB"/>
  </w:style>
  <w:style w:type="paragraph" w:customStyle="1" w:styleId="RfrenceinterinstitutionnellePagedecouverture">
    <w:name w:val="Référence interinstitutionnelle (Page de couverture)"/>
    <w:basedOn w:val="Rfrenceinterinstitutionnelle"/>
    <w:next w:val="Confidentialit"/>
    <w:rsid w:val="005365AB"/>
  </w:style>
  <w:style w:type="paragraph" w:customStyle="1" w:styleId="StatutPagedecouverture">
    <w:name w:val="Statut (Page de couverture)"/>
    <w:basedOn w:val="Statut"/>
    <w:next w:val="TypedudocumentPagedecouverture"/>
    <w:rsid w:val="005365AB"/>
  </w:style>
  <w:style w:type="paragraph" w:customStyle="1" w:styleId="TypedudocumentPagedecouverture">
    <w:name w:val="Type du document (Page de couverture)"/>
    <w:basedOn w:val="Typedudocument"/>
    <w:next w:val="AccompagnantPagedecouverture"/>
    <w:rsid w:val="005365AB"/>
  </w:style>
  <w:style w:type="paragraph" w:customStyle="1" w:styleId="Volume">
    <w:name w:val="Volume"/>
    <w:basedOn w:val="Normal"/>
    <w:next w:val="Confidentialit"/>
    <w:rsid w:val="005365AB"/>
    <w:pPr>
      <w:spacing w:before="0" w:after="240"/>
      <w:ind w:left="5103"/>
      <w:jc w:val="left"/>
    </w:pPr>
  </w:style>
  <w:style w:type="paragraph" w:customStyle="1" w:styleId="IntrtEEE">
    <w:name w:val="Intérêt EEE"/>
    <w:basedOn w:val="Languesfaisantfoi"/>
    <w:next w:val="Normal"/>
    <w:rsid w:val="005365AB"/>
    <w:pPr>
      <w:spacing w:after="240"/>
    </w:pPr>
  </w:style>
  <w:style w:type="paragraph" w:customStyle="1" w:styleId="Accompagnant">
    <w:name w:val="Accompagnant"/>
    <w:basedOn w:val="Normal"/>
    <w:next w:val="Typeacteprincipal"/>
    <w:rsid w:val="005365AB"/>
    <w:pPr>
      <w:spacing w:before="180" w:after="240"/>
      <w:jc w:val="center"/>
    </w:pPr>
    <w:rPr>
      <w:b/>
    </w:rPr>
  </w:style>
  <w:style w:type="paragraph" w:customStyle="1" w:styleId="Typeacteprincipal">
    <w:name w:val="Type acte principal"/>
    <w:basedOn w:val="Normal"/>
    <w:next w:val="Objetacteprincipal"/>
    <w:rsid w:val="005365AB"/>
    <w:pPr>
      <w:spacing w:before="0" w:after="240"/>
      <w:jc w:val="center"/>
    </w:pPr>
    <w:rPr>
      <w:b/>
    </w:rPr>
  </w:style>
  <w:style w:type="paragraph" w:customStyle="1" w:styleId="Objetacteprincipal">
    <w:name w:val="Objet acte principal"/>
    <w:basedOn w:val="Normal"/>
    <w:next w:val="Titrearticle"/>
    <w:rsid w:val="005365AB"/>
    <w:pPr>
      <w:spacing w:before="0" w:after="360"/>
      <w:jc w:val="center"/>
    </w:pPr>
    <w:rPr>
      <w:b/>
    </w:rPr>
  </w:style>
  <w:style w:type="paragraph" w:customStyle="1" w:styleId="IntrtEEEPagedecouverture">
    <w:name w:val="Intérêt EEE (Page de couverture)"/>
    <w:basedOn w:val="IntrtEEE"/>
    <w:next w:val="Rfrencecroise"/>
    <w:rsid w:val="005365AB"/>
  </w:style>
  <w:style w:type="paragraph" w:customStyle="1" w:styleId="AccompagnantPagedecouverture">
    <w:name w:val="Accompagnant (Page de couverture)"/>
    <w:basedOn w:val="Accompagnant"/>
    <w:next w:val="TypeacteprincipalPagedecouverture"/>
    <w:rsid w:val="005365AB"/>
  </w:style>
  <w:style w:type="paragraph" w:customStyle="1" w:styleId="TypeacteprincipalPagedecouverture">
    <w:name w:val="Type acte principal (Page de couverture)"/>
    <w:basedOn w:val="Typeacteprincipal"/>
    <w:next w:val="ObjetacteprincipalPagedecouverture"/>
    <w:rsid w:val="005365AB"/>
  </w:style>
  <w:style w:type="paragraph" w:customStyle="1" w:styleId="ObjetacteprincipalPagedecouverture">
    <w:name w:val="Objet acte principal (Page de couverture)"/>
    <w:basedOn w:val="Objetacteprincipal"/>
    <w:next w:val="Rfrencecroise"/>
    <w:rsid w:val="005365AB"/>
  </w:style>
  <w:style w:type="paragraph" w:customStyle="1" w:styleId="LanguesfaisantfoiPagedecouverture">
    <w:name w:val="Langues faisant foi (Page de couverture)"/>
    <w:basedOn w:val="Normal"/>
    <w:next w:val="Normal"/>
    <w:rsid w:val="005365AB"/>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ANNEX</Template>
  <TotalTime>0</TotalTime>
  <Pages>15</Pages>
  <Words>2193</Words>
  <Characters>18211</Characters>
  <Application>Microsoft Office Word</Application>
  <DocSecurity>0</DocSecurity>
  <Lines>466</Lines>
  <Paragraphs>340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MILIESKAITE Toma (JUST)</dc:creator>
  <cp:keywords/>
  <dc:description/>
  <cp:lastModifiedBy>JAKOBS Janis (JUST)</cp:lastModifiedBy>
  <cp:revision>2</cp:revision>
  <dcterms:created xsi:type="dcterms:W3CDTF">2023-02-14T08:59:00Z</dcterms:created>
  <dcterms:modified xsi:type="dcterms:W3CDTF">2023-02-14T08:59:00Z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Version">
    <vt:lpwstr>8.0.25.0</vt:lpwstr>
  </property>
  <property fmtid="{D5CDD505-2E9C-101B-9397-08002B2CF9AE}" pid="4" name="Last edited using">
    <vt:lpwstr>LW 8.0, Build 20220128</vt:lpwstr>
  </property>
  <property fmtid="{D5CDD505-2E9C-101B-9397-08002B2CF9AE}" pid="5" name="Created using">
    <vt:lpwstr>LW 8.1, Build 20220902</vt:lpwstr>
  </property>
  <property fmtid="{D5CDD505-2E9C-101B-9397-08002B2CF9AE}" pid="6" name="First annex">
    <vt:lpwstr>1</vt:lpwstr>
  </property>
  <property fmtid="{D5CDD505-2E9C-101B-9397-08002B2CF9AE}" pid="7" name="Last annex">
    <vt:lpwstr>1</vt:lpwstr>
  </property>
  <property fmtid="{D5CDD505-2E9C-101B-9397-08002B2CF9AE}" pid="8" name="Unique annex">
    <vt:lpwstr>1</vt:lpwstr>
  </property>
  <property fmtid="{D5CDD505-2E9C-101B-9397-08002B2CF9AE}" pid="9" name="Part">
    <vt:lpwstr>1</vt:lpwstr>
  </property>
  <property fmtid="{D5CDD505-2E9C-101B-9397-08002B2CF9AE}" pid="10" name="Total parts">
    <vt:lpwstr>1</vt:lpwstr>
  </property>
  <property fmtid="{D5CDD505-2E9C-101B-9397-08002B2CF9AE}" pid="11" name="Level of sensitivity">
    <vt:lpwstr>Standard treatment</vt:lpwstr>
  </property>
  <property fmtid="{D5CDD505-2E9C-101B-9397-08002B2CF9AE}" pid="12" name="LWTemplateID">
    <vt:lpwstr>SG-017</vt:lpwstr>
  </property>
  <property fmtid="{D5CDD505-2E9C-101B-9397-08002B2CF9AE}" pid="13" name="DQCStatus">
    <vt:lpwstr>Green (DQC version 03)</vt:lpwstr>
  </property>
</Properties>
</file>